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150" w:rsidRDefault="00191150" w:rsidP="001911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CROPHILL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191150" w:rsidRDefault="00191150" w:rsidP="001911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Sibthorp, Nottinghamshire.</w:t>
      </w:r>
    </w:p>
    <w:p w:rsidR="00191150" w:rsidRDefault="00191150" w:rsidP="001911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1150" w:rsidRDefault="00191150" w:rsidP="001911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1150" w:rsidRDefault="00191150" w:rsidP="001911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Marmaduke Lumley, Bishop of Lincoln(q.v.), made a plaint of trespass and</w:t>
      </w:r>
    </w:p>
    <w:p w:rsidR="00191150" w:rsidRDefault="00191150" w:rsidP="0019115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hunting in his free warren against him, William Daddesley of Elston(q.v.), Henry Orston of Stoke(q.v.), John Draper of Flintham(q.v.), Thomas Gosse</w:t>
      </w:r>
    </w:p>
    <w:p w:rsidR="00191150" w:rsidRDefault="00191150" w:rsidP="001911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Elston(q.v.), John Gosse of Elston(q.v.), David Thorp of Elston(q.v.),</w:t>
      </w:r>
    </w:p>
    <w:p w:rsidR="00191150" w:rsidRDefault="00191150" w:rsidP="001911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Daddesley of Elston(q.v.) and William Ardeslowe(q.v.).</w:t>
      </w:r>
    </w:p>
    <w:p w:rsidR="00191150" w:rsidRDefault="00191150" w:rsidP="001911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191150" w:rsidRDefault="00191150" w:rsidP="001911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1150" w:rsidRDefault="00191150" w:rsidP="001911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1150" w:rsidRDefault="00191150" w:rsidP="001911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150" w:rsidRDefault="00191150" w:rsidP="00564E3C">
      <w:pPr>
        <w:spacing w:after="0" w:line="240" w:lineRule="auto"/>
      </w:pPr>
      <w:r>
        <w:separator/>
      </w:r>
    </w:p>
  </w:endnote>
  <w:endnote w:type="continuationSeparator" w:id="0">
    <w:p w:rsidR="00191150" w:rsidRDefault="0019115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91150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150" w:rsidRDefault="00191150" w:rsidP="00564E3C">
      <w:pPr>
        <w:spacing w:after="0" w:line="240" w:lineRule="auto"/>
      </w:pPr>
      <w:r>
        <w:separator/>
      </w:r>
    </w:p>
  </w:footnote>
  <w:footnote w:type="continuationSeparator" w:id="0">
    <w:p w:rsidR="00191150" w:rsidRDefault="0019115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150"/>
    <w:rsid w:val="0019115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A632BB-8FB5-433A-B2DB-00E1C34F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911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2015-11-05T19:13:00Z</dcterms:created>
  <dcterms:modified xsi:type="dcterms:W3CDTF">2015-11-05T19:14:00Z</dcterms:modified>
</cp:coreProperties>
</file>