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8C6" w:rsidRDefault="006C28C6" w:rsidP="006C28C6">
      <w:pPr>
        <w:pStyle w:val="NoSpacing"/>
      </w:pPr>
      <w:r>
        <w:rPr>
          <w:u w:val="single"/>
        </w:rPr>
        <w:t>John CROP</w:t>
      </w:r>
      <w:r>
        <w:t xml:space="preserve">      </w:t>
      </w:r>
      <w:r>
        <w:t>(fl.1450)</w:t>
      </w:r>
    </w:p>
    <w:p w:rsidR="006C28C6" w:rsidRDefault="006C28C6" w:rsidP="006C28C6">
      <w:pPr>
        <w:pStyle w:val="NoSpacing"/>
      </w:pPr>
      <w:r>
        <w:t>of Alfriston, Sussex. Corveser.</w:t>
      </w:r>
      <w:bookmarkStart w:id="0" w:name="_GoBack"/>
      <w:bookmarkEnd w:id="0"/>
    </w:p>
    <w:p w:rsidR="006C28C6" w:rsidRDefault="006C28C6" w:rsidP="006C28C6">
      <w:pPr>
        <w:pStyle w:val="NoSpacing"/>
      </w:pPr>
    </w:p>
    <w:p w:rsidR="006C28C6" w:rsidRDefault="006C28C6" w:rsidP="006C28C6">
      <w:pPr>
        <w:pStyle w:val="NoSpacing"/>
      </w:pPr>
    </w:p>
    <w:p w:rsidR="006C28C6" w:rsidRDefault="006C28C6" w:rsidP="006C28C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p.360)</w:t>
      </w:r>
    </w:p>
    <w:p w:rsidR="006C28C6" w:rsidRDefault="006C28C6" w:rsidP="006C28C6">
      <w:pPr>
        <w:pStyle w:val="NoSpacing"/>
      </w:pPr>
    </w:p>
    <w:p w:rsidR="006C28C6" w:rsidRDefault="006C28C6" w:rsidP="006C28C6">
      <w:pPr>
        <w:pStyle w:val="NoSpacing"/>
      </w:pPr>
    </w:p>
    <w:p w:rsidR="006C28C6" w:rsidRDefault="006C28C6" w:rsidP="006C28C6">
      <w:pPr>
        <w:pStyle w:val="NoSpacing"/>
      </w:pPr>
      <w:r>
        <w:t>11 October 2016</w:t>
      </w:r>
    </w:p>
    <w:p w:rsidR="006B2F86" w:rsidRPr="006C28C6" w:rsidRDefault="006C28C6" w:rsidP="00E71FC3">
      <w:pPr>
        <w:pStyle w:val="NoSpacing"/>
      </w:pPr>
    </w:p>
    <w:sectPr w:rsidR="006B2F86" w:rsidRPr="006C28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8C6" w:rsidRDefault="006C28C6" w:rsidP="00E71FC3">
      <w:pPr>
        <w:spacing w:after="0" w:line="240" w:lineRule="auto"/>
      </w:pPr>
      <w:r>
        <w:separator/>
      </w:r>
    </w:p>
  </w:endnote>
  <w:endnote w:type="continuationSeparator" w:id="0">
    <w:p w:rsidR="006C28C6" w:rsidRDefault="006C28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8C6" w:rsidRDefault="006C28C6" w:rsidP="00E71FC3">
      <w:pPr>
        <w:spacing w:after="0" w:line="240" w:lineRule="auto"/>
      </w:pPr>
      <w:r>
        <w:separator/>
      </w:r>
    </w:p>
  </w:footnote>
  <w:footnote w:type="continuationSeparator" w:id="0">
    <w:p w:rsidR="006C28C6" w:rsidRDefault="006C28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8C6"/>
    <w:rsid w:val="001A7C09"/>
    <w:rsid w:val="006C28C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7D5BB"/>
  <w15:chartTrackingRefBased/>
  <w15:docId w15:val="{B896BE62-AF31-4C89-BDC6-20FD80F9F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1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2016-10-11T21:13:00Z</dcterms:created>
  <dcterms:modified xsi:type="dcterms:W3CDTF">2016-10-11T21:13:00Z</dcterms:modified>
</cp:coreProperties>
</file>