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ACB96" w14:textId="77777777" w:rsidR="00BC5200" w:rsidRDefault="00BC5200" w:rsidP="00BC52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CROOME</w:t>
      </w:r>
      <w:r>
        <w:rPr>
          <w:rFonts w:ascii="Times New Roman" w:hAnsi="Times New Roman" w:cs="Times New Roman"/>
        </w:rPr>
        <w:t xml:space="preserve">     (fl.1484)</w:t>
      </w:r>
    </w:p>
    <w:p w14:paraId="042130AB" w14:textId="77777777" w:rsidR="00BC5200" w:rsidRDefault="00BC5200" w:rsidP="00BC52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Billingford</w:t>
      </w:r>
      <w:proofErr w:type="spellEnd"/>
      <w:r>
        <w:rPr>
          <w:rFonts w:ascii="Times New Roman" w:hAnsi="Times New Roman" w:cs="Times New Roman"/>
        </w:rPr>
        <w:t>, Norfolk. Husbandman.</w:t>
      </w:r>
    </w:p>
    <w:p w14:paraId="0854D2F6" w14:textId="77777777" w:rsidR="00BC5200" w:rsidRDefault="00BC5200" w:rsidP="00BC5200">
      <w:pPr>
        <w:rPr>
          <w:rFonts w:ascii="Times New Roman" w:hAnsi="Times New Roman" w:cs="Times New Roman"/>
        </w:rPr>
      </w:pPr>
    </w:p>
    <w:p w14:paraId="392DDBBE" w14:textId="77777777" w:rsidR="00BC5200" w:rsidRDefault="00BC5200" w:rsidP="00BC5200">
      <w:pPr>
        <w:rPr>
          <w:rFonts w:ascii="Times New Roman" w:hAnsi="Times New Roman" w:cs="Times New Roman"/>
        </w:rPr>
      </w:pPr>
    </w:p>
    <w:p w14:paraId="2F53E097" w14:textId="77777777" w:rsidR="00BC5200" w:rsidRDefault="00BC5200" w:rsidP="00BC52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Henry Smyth of North </w:t>
      </w:r>
      <w:proofErr w:type="spellStart"/>
      <w:r>
        <w:rPr>
          <w:rFonts w:ascii="Times New Roman" w:hAnsi="Times New Roman" w:cs="Times New Roman"/>
        </w:rPr>
        <w:t>Elmham</w:t>
      </w:r>
      <w:proofErr w:type="spellEnd"/>
      <w:r>
        <w:rPr>
          <w:rFonts w:ascii="Times New Roman" w:hAnsi="Times New Roman" w:cs="Times New Roman"/>
        </w:rPr>
        <w:t>, Norfolk(q.v.), brought a plaint of debt</w:t>
      </w:r>
    </w:p>
    <w:p w14:paraId="3FDBCF28" w14:textId="77777777" w:rsidR="00BC5200" w:rsidRDefault="00BC5200" w:rsidP="00BC52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William </w:t>
      </w:r>
      <w:proofErr w:type="spellStart"/>
      <w:r>
        <w:rPr>
          <w:rFonts w:ascii="Times New Roman" w:hAnsi="Times New Roman" w:cs="Times New Roman"/>
        </w:rPr>
        <w:t>Camme</w:t>
      </w:r>
      <w:proofErr w:type="spellEnd"/>
      <w:r>
        <w:rPr>
          <w:rFonts w:ascii="Times New Roman" w:hAnsi="Times New Roman" w:cs="Times New Roman"/>
        </w:rPr>
        <w:t xml:space="preserve"> of Swaffham(q.v.), William </w:t>
      </w:r>
      <w:proofErr w:type="spellStart"/>
      <w:r>
        <w:rPr>
          <w:rFonts w:ascii="Times New Roman" w:hAnsi="Times New Roman" w:cs="Times New Roman"/>
        </w:rPr>
        <w:t>Qwynte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6EA70440" w14:textId="77777777" w:rsidR="00BC5200" w:rsidRDefault="00BC5200" w:rsidP="00BC52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Weston, Suffolk(q.v.), and John </w:t>
      </w:r>
      <w:proofErr w:type="spellStart"/>
      <w:r>
        <w:rPr>
          <w:rFonts w:ascii="Times New Roman" w:hAnsi="Times New Roman" w:cs="Times New Roman"/>
        </w:rPr>
        <w:t>Curteys</w:t>
      </w:r>
      <w:proofErr w:type="spellEnd"/>
      <w:r>
        <w:rPr>
          <w:rFonts w:ascii="Times New Roman" w:hAnsi="Times New Roman" w:cs="Times New Roman"/>
        </w:rPr>
        <w:t xml:space="preserve"> of Worthing, Norfolk(q.v.).</w:t>
      </w:r>
    </w:p>
    <w:p w14:paraId="185AF979" w14:textId="77777777" w:rsidR="00BC5200" w:rsidRDefault="00BC5200" w:rsidP="00BC52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52151EC" w14:textId="77777777" w:rsidR="00BC5200" w:rsidRDefault="00BC5200" w:rsidP="00BC5200">
      <w:pPr>
        <w:rPr>
          <w:rFonts w:ascii="Times New Roman" w:hAnsi="Times New Roman" w:cs="Times New Roman"/>
        </w:rPr>
      </w:pPr>
    </w:p>
    <w:p w14:paraId="1A50C911" w14:textId="77777777" w:rsidR="00BC5200" w:rsidRDefault="00BC5200" w:rsidP="00BC5200">
      <w:pPr>
        <w:rPr>
          <w:rFonts w:ascii="Times New Roman" w:hAnsi="Times New Roman" w:cs="Times New Roman"/>
        </w:rPr>
      </w:pPr>
    </w:p>
    <w:p w14:paraId="283E4E3E" w14:textId="77777777" w:rsidR="00BC5200" w:rsidRDefault="00BC5200" w:rsidP="00BC52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2019</w:t>
      </w:r>
    </w:p>
    <w:p w14:paraId="211B7856" w14:textId="77777777" w:rsidR="006B2F86" w:rsidRPr="00BC5200" w:rsidRDefault="00BC5200" w:rsidP="00BC5200">
      <w:bookmarkStart w:id="0" w:name="_GoBack"/>
      <w:bookmarkEnd w:id="0"/>
    </w:p>
    <w:sectPr w:rsidR="006B2F86" w:rsidRPr="00BC520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3A00E" w14:textId="77777777" w:rsidR="00BC5200" w:rsidRDefault="00BC5200" w:rsidP="00E71FC3">
      <w:r>
        <w:separator/>
      </w:r>
    </w:p>
  </w:endnote>
  <w:endnote w:type="continuationSeparator" w:id="0">
    <w:p w14:paraId="76552E74" w14:textId="77777777" w:rsidR="00BC5200" w:rsidRDefault="00BC520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0A9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43982" w14:textId="77777777" w:rsidR="00BC5200" w:rsidRDefault="00BC5200" w:rsidP="00E71FC3">
      <w:r>
        <w:separator/>
      </w:r>
    </w:p>
  </w:footnote>
  <w:footnote w:type="continuationSeparator" w:id="0">
    <w:p w14:paraId="175EA39A" w14:textId="77777777" w:rsidR="00BC5200" w:rsidRDefault="00BC520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00"/>
    <w:rsid w:val="001A7C09"/>
    <w:rsid w:val="00577BD5"/>
    <w:rsid w:val="00656CBA"/>
    <w:rsid w:val="006A1F77"/>
    <w:rsid w:val="00733BE7"/>
    <w:rsid w:val="00AB52E8"/>
    <w:rsid w:val="00B16D3F"/>
    <w:rsid w:val="00BB41AC"/>
    <w:rsid w:val="00BC520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E049B"/>
  <w15:chartTrackingRefBased/>
  <w15:docId w15:val="{5A006673-D92C-4FF3-9131-468DC8AE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520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BC52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2019-01-14T20:16:00Z</dcterms:created>
  <dcterms:modified xsi:type="dcterms:W3CDTF">2019-01-14T20:16:00Z</dcterms:modified>
</cp:coreProperties>
</file>