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B106A8" w14:textId="77777777" w:rsidR="00D05EB8" w:rsidRDefault="00D05EB8" w:rsidP="00D05E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CROOKE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fl.1487-9)</w:t>
      </w:r>
    </w:p>
    <w:p w14:paraId="695949A0" w14:textId="77777777" w:rsidR="00D05EB8" w:rsidRDefault="00D05EB8" w:rsidP="00D05E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216A5CDD" w14:textId="77777777" w:rsidR="00D05EB8" w:rsidRDefault="00D05EB8" w:rsidP="00D05EB8">
      <w:pPr>
        <w:pStyle w:val="NoSpacing"/>
        <w:rPr>
          <w:rFonts w:cs="Times New Roman"/>
          <w:szCs w:val="24"/>
        </w:rPr>
      </w:pPr>
    </w:p>
    <w:p w14:paraId="087946AE" w14:textId="77777777" w:rsidR="00D05EB8" w:rsidRDefault="00D05EB8" w:rsidP="00D05EB8">
      <w:pPr>
        <w:pStyle w:val="NoSpacing"/>
        <w:rPr>
          <w:rFonts w:cs="Times New Roman"/>
          <w:szCs w:val="24"/>
        </w:rPr>
      </w:pPr>
    </w:p>
    <w:p w14:paraId="2F994420" w14:textId="77777777" w:rsidR="00D05EB8" w:rsidRDefault="00D05EB8" w:rsidP="00D05E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1487-9</w:t>
      </w:r>
      <w:r>
        <w:rPr>
          <w:rFonts w:cs="Times New Roman"/>
          <w:szCs w:val="24"/>
        </w:rPr>
        <w:tab/>
        <w:t>He was a scholar at King’s Hall.</w:t>
      </w:r>
    </w:p>
    <w:p w14:paraId="25D73AF8" w14:textId="77777777" w:rsidR="00D05EB8" w:rsidRDefault="00D05EB8" w:rsidP="00D05EB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p.424)</w:t>
      </w:r>
    </w:p>
    <w:p w14:paraId="4CFE108A" w14:textId="77777777" w:rsidR="00D05EB8" w:rsidRDefault="00D05EB8" w:rsidP="00D05EB8">
      <w:pPr>
        <w:pStyle w:val="NoSpacing"/>
        <w:rPr>
          <w:rFonts w:cs="Times New Roman"/>
          <w:szCs w:val="24"/>
        </w:rPr>
      </w:pPr>
    </w:p>
    <w:p w14:paraId="49CD4CCF" w14:textId="77777777" w:rsidR="00D05EB8" w:rsidRDefault="00D05EB8" w:rsidP="00D05EB8">
      <w:pPr>
        <w:pStyle w:val="NoSpacing"/>
        <w:rPr>
          <w:rFonts w:cs="Times New Roman"/>
          <w:szCs w:val="24"/>
        </w:rPr>
      </w:pPr>
    </w:p>
    <w:p w14:paraId="64087066" w14:textId="77777777" w:rsidR="00D05EB8" w:rsidRDefault="00D05EB8" w:rsidP="00D05E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2024</w:t>
      </w:r>
    </w:p>
    <w:p w14:paraId="225807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494631" w14:textId="77777777" w:rsidR="00D05EB8" w:rsidRDefault="00D05EB8" w:rsidP="009139A6">
      <w:r>
        <w:separator/>
      </w:r>
    </w:p>
  </w:endnote>
  <w:endnote w:type="continuationSeparator" w:id="0">
    <w:p w14:paraId="5CF9B140" w14:textId="77777777" w:rsidR="00D05EB8" w:rsidRDefault="00D05E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A9B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619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DC1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885712" w14:textId="77777777" w:rsidR="00D05EB8" w:rsidRDefault="00D05EB8" w:rsidP="009139A6">
      <w:r>
        <w:separator/>
      </w:r>
    </w:p>
  </w:footnote>
  <w:footnote w:type="continuationSeparator" w:id="0">
    <w:p w14:paraId="7ECAF1AD" w14:textId="77777777" w:rsidR="00D05EB8" w:rsidRDefault="00D05E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B61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C786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AA4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EB8"/>
    <w:rsid w:val="000666E0"/>
    <w:rsid w:val="0022553C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05EB8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8D749"/>
  <w15:chartTrackingRefBased/>
  <w15:docId w15:val="{13D1A750-DF89-4850-836A-DF7675A31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2024-11-08T21:03:00Z</dcterms:created>
  <dcterms:modified xsi:type="dcterms:W3CDTF">2024-11-08T21:04:00Z</dcterms:modified>
</cp:coreProperties>
</file>