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9A29F" w14:textId="77777777" w:rsidR="00BC5E01" w:rsidRDefault="00BC5E01" w:rsidP="00BC5E01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CROOKE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fl.1420)</w:t>
      </w:r>
    </w:p>
    <w:p w14:paraId="1D106C8E" w14:textId="77777777" w:rsidR="00BC5E01" w:rsidRDefault="00BC5E01" w:rsidP="00BC5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.</w:t>
      </w:r>
    </w:p>
    <w:p w14:paraId="1A213F4E" w14:textId="77777777" w:rsidR="00BC5E01" w:rsidRDefault="00BC5E01" w:rsidP="00BC5E01">
      <w:pPr>
        <w:pStyle w:val="NoSpacing"/>
        <w:rPr>
          <w:rFonts w:cs="Times New Roman"/>
          <w:szCs w:val="24"/>
        </w:rPr>
      </w:pPr>
    </w:p>
    <w:p w14:paraId="08866443" w14:textId="77777777" w:rsidR="00BC5E01" w:rsidRDefault="00BC5E01" w:rsidP="00BC5E01">
      <w:pPr>
        <w:pStyle w:val="NoSpacing"/>
        <w:rPr>
          <w:rFonts w:cs="Times New Roman"/>
          <w:szCs w:val="24"/>
        </w:rPr>
      </w:pPr>
    </w:p>
    <w:p w14:paraId="26C11869" w14:textId="77777777" w:rsidR="00BC5E01" w:rsidRDefault="00BC5E01" w:rsidP="00BC5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Jul.</w:t>
      </w: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was a joint </w:t>
      </w:r>
      <w:proofErr w:type="spellStart"/>
      <w:r>
        <w:rPr>
          <w:rFonts w:cs="Times New Roman"/>
          <w:szCs w:val="24"/>
        </w:rPr>
        <w:t>mainpernor</w:t>
      </w:r>
      <w:proofErr w:type="spellEnd"/>
      <w:r>
        <w:rPr>
          <w:rFonts w:cs="Times New Roman"/>
          <w:szCs w:val="24"/>
        </w:rPr>
        <w:t xml:space="preserve"> for Walter </w:t>
      </w:r>
      <w:proofErr w:type="spellStart"/>
      <w:r>
        <w:rPr>
          <w:rFonts w:cs="Times New Roman"/>
          <w:szCs w:val="24"/>
        </w:rPr>
        <w:t>Vitul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(q.v.), for his good</w:t>
      </w:r>
    </w:p>
    <w:p w14:paraId="58D24537" w14:textId="77777777" w:rsidR="00BC5E01" w:rsidRDefault="00BC5E01" w:rsidP="00BC5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behaviour</w:t>
      </w:r>
      <w:proofErr w:type="spellEnd"/>
      <w:r>
        <w:rPr>
          <w:rFonts w:cs="Times New Roman"/>
          <w:szCs w:val="24"/>
        </w:rPr>
        <w:t>.</w:t>
      </w:r>
    </w:p>
    <w:p w14:paraId="15B63D5A" w14:textId="77777777" w:rsidR="00BC5E01" w:rsidRDefault="00BC5E01" w:rsidP="00BC5E01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81)</w:t>
      </w:r>
    </w:p>
    <w:p w14:paraId="0B5C6E87" w14:textId="77777777" w:rsidR="00BC5E01" w:rsidRDefault="00BC5E01" w:rsidP="00BC5E01">
      <w:pPr>
        <w:pStyle w:val="NoSpacing"/>
        <w:rPr>
          <w:rFonts w:cs="Times New Roman"/>
          <w:szCs w:val="24"/>
        </w:rPr>
      </w:pPr>
    </w:p>
    <w:p w14:paraId="7408F9CC" w14:textId="77777777" w:rsidR="00BC5E01" w:rsidRDefault="00BC5E01" w:rsidP="00BC5E01">
      <w:pPr>
        <w:pStyle w:val="NoSpacing"/>
        <w:rPr>
          <w:rFonts w:cs="Times New Roman"/>
          <w:szCs w:val="24"/>
        </w:rPr>
      </w:pPr>
    </w:p>
    <w:p w14:paraId="1763EF43" w14:textId="77777777" w:rsidR="00BC5E01" w:rsidRDefault="00BC5E01" w:rsidP="00BC5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2022</w:t>
      </w:r>
    </w:p>
    <w:p w14:paraId="5ACE12B9" w14:textId="77777777" w:rsidR="00BA00AB" w:rsidRPr="00351019" w:rsidRDefault="00BA00AB" w:rsidP="009139A6">
      <w:pPr>
        <w:pStyle w:val="NoSpacing"/>
        <w:rPr>
          <w:rFonts w:cs="Times New Roman"/>
          <w:b/>
          <w:bCs/>
          <w:szCs w:val="24"/>
        </w:rPr>
      </w:pPr>
    </w:p>
    <w:sectPr w:rsidR="00BA00AB" w:rsidRPr="003510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DBCD4" w14:textId="77777777" w:rsidR="00BC5E01" w:rsidRDefault="00BC5E01" w:rsidP="009139A6">
      <w:r>
        <w:separator/>
      </w:r>
    </w:p>
  </w:endnote>
  <w:endnote w:type="continuationSeparator" w:id="0">
    <w:p w14:paraId="5D6A95C4" w14:textId="77777777" w:rsidR="00BC5E01" w:rsidRDefault="00BC5E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7CF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725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30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118DA" w14:textId="77777777" w:rsidR="00BC5E01" w:rsidRDefault="00BC5E01" w:rsidP="009139A6">
      <w:r>
        <w:separator/>
      </w:r>
    </w:p>
  </w:footnote>
  <w:footnote w:type="continuationSeparator" w:id="0">
    <w:p w14:paraId="09E30D6C" w14:textId="77777777" w:rsidR="00BC5E01" w:rsidRDefault="00BC5E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E4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F20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00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01"/>
    <w:rsid w:val="000666E0"/>
    <w:rsid w:val="002510B7"/>
    <w:rsid w:val="00351019"/>
    <w:rsid w:val="005C130B"/>
    <w:rsid w:val="00826F5C"/>
    <w:rsid w:val="009139A6"/>
    <w:rsid w:val="009448BB"/>
    <w:rsid w:val="00947624"/>
    <w:rsid w:val="00A3176C"/>
    <w:rsid w:val="00AE65F8"/>
    <w:rsid w:val="00BA00AB"/>
    <w:rsid w:val="00BC5E0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38C8C"/>
  <w15:chartTrackingRefBased/>
  <w15:docId w15:val="{BE638599-85A6-4E38-8149-E145BD9D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cp:lastPrinted>2022-11-08T11:32:00Z</cp:lastPrinted>
  <dcterms:created xsi:type="dcterms:W3CDTF">2022-11-08T11:21:00Z</dcterms:created>
  <dcterms:modified xsi:type="dcterms:W3CDTF">2022-11-08T11:33:00Z</dcterms:modified>
</cp:coreProperties>
</file>