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3BEB7B" w14:textId="77777777" w:rsidR="00E9562B" w:rsidRDefault="00E9562B" w:rsidP="00E9562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CROOKE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fl.1425)</w:t>
      </w:r>
    </w:p>
    <w:p w14:paraId="4AC59D1B" w14:textId="77777777" w:rsidR="00E9562B" w:rsidRDefault="00E9562B" w:rsidP="00E9562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Ridge, Hertfordshire. Ash burner.</w:t>
      </w:r>
    </w:p>
    <w:p w14:paraId="1A290355" w14:textId="77777777" w:rsidR="00E9562B" w:rsidRDefault="00E9562B" w:rsidP="00E9562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2718449" w14:textId="77777777" w:rsidR="00E9562B" w:rsidRDefault="00E9562B" w:rsidP="00E9562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7ECA508" w14:textId="77777777" w:rsidR="00E9562B" w:rsidRDefault="00E9562B" w:rsidP="00E9562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1425</w:t>
      </w:r>
      <w:r>
        <w:rPr>
          <w:rFonts w:ascii="Times New Roman" w:hAnsi="Times New Roman" w:cs="Times New Roman"/>
          <w:sz w:val="24"/>
          <w:szCs w:val="24"/>
        </w:rPr>
        <w:tab/>
        <w:t xml:space="preserve">John Hill of London, </w:t>
      </w:r>
      <w:proofErr w:type="spellStart"/>
      <w:r>
        <w:rPr>
          <w:rFonts w:ascii="Times New Roman" w:hAnsi="Times New Roman" w:cs="Times New Roman"/>
          <w:sz w:val="24"/>
          <w:szCs w:val="24"/>
        </w:rPr>
        <w:t>armourer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 brought a plaint of debt against him.</w:t>
      </w:r>
    </w:p>
    <w:p w14:paraId="5C840CCE" w14:textId="77777777" w:rsidR="00E9562B" w:rsidRDefault="00E9562B" w:rsidP="00E9562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3A6F1D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https://waalt.uh.edu/index.php/CP40/656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50EC2010" w14:textId="77777777" w:rsidR="00E9562B" w:rsidRDefault="00E9562B" w:rsidP="00E9562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D96EEDE" w14:textId="77777777" w:rsidR="00E9562B" w:rsidRDefault="00E9562B" w:rsidP="00E9562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2566115" w14:textId="77777777" w:rsidR="00E9562B" w:rsidRDefault="00E9562B" w:rsidP="00E9562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May 2022</w:t>
      </w:r>
    </w:p>
    <w:p w14:paraId="783195A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616F6F" w14:textId="77777777" w:rsidR="00E9562B" w:rsidRDefault="00E9562B" w:rsidP="009139A6">
      <w:r>
        <w:separator/>
      </w:r>
    </w:p>
  </w:endnote>
  <w:endnote w:type="continuationSeparator" w:id="0">
    <w:p w14:paraId="7D92B9AF" w14:textId="77777777" w:rsidR="00E9562B" w:rsidRDefault="00E9562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9714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C145A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4D197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479019" w14:textId="77777777" w:rsidR="00E9562B" w:rsidRDefault="00E9562B" w:rsidP="009139A6">
      <w:r>
        <w:separator/>
      </w:r>
    </w:p>
  </w:footnote>
  <w:footnote w:type="continuationSeparator" w:id="0">
    <w:p w14:paraId="4A229B9E" w14:textId="77777777" w:rsidR="00E9562B" w:rsidRDefault="00E9562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D9FA5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12002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90EC3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62B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9562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206683"/>
  <w15:chartTrackingRefBased/>
  <w15:docId w15:val="{6F1EB82D-C5E0-47DF-9B3C-501E9B548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9562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5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2022-05-15T19:56:00Z</dcterms:created>
  <dcterms:modified xsi:type="dcterms:W3CDTF">2022-05-15T19:56:00Z</dcterms:modified>
</cp:coreProperties>
</file>