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CROOKE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 into lands</w:t>
      </w: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Gilbert Talbot(q.v.) in Gloucestershire and the adjacent </w:t>
      </w: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21-322)</w:t>
      </w: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75435" w:rsidRDefault="00675435" w:rsidP="00675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  <w:bookmarkStart w:id="0" w:name="_GoBack"/>
      <w:bookmarkEnd w:id="0"/>
    </w:p>
    <w:sectPr w:rsidR="006B2F86" w:rsidRPr="006754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435" w:rsidRDefault="00675435" w:rsidP="00E71FC3">
      <w:pPr>
        <w:spacing w:after="0" w:line="240" w:lineRule="auto"/>
      </w:pPr>
      <w:r>
        <w:separator/>
      </w:r>
    </w:p>
  </w:endnote>
  <w:endnote w:type="continuationSeparator" w:id="0">
    <w:p w:rsidR="00675435" w:rsidRDefault="006754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435" w:rsidRDefault="00675435" w:rsidP="00E71FC3">
      <w:pPr>
        <w:spacing w:after="0" w:line="240" w:lineRule="auto"/>
      </w:pPr>
      <w:r>
        <w:separator/>
      </w:r>
    </w:p>
  </w:footnote>
  <w:footnote w:type="continuationSeparator" w:id="0">
    <w:p w:rsidR="00675435" w:rsidRDefault="006754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35"/>
    <w:rsid w:val="0067543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F2122"/>
  <w15:chartTrackingRefBased/>
  <w15:docId w15:val="{B6436D1A-925F-408D-BE77-0870260D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2016-03-27T19:31:00Z</dcterms:created>
  <dcterms:modified xsi:type="dcterms:W3CDTF">2016-03-27T19:32:00Z</dcterms:modified>
</cp:coreProperties>
</file>