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86E" w:rsidRDefault="0037086E" w:rsidP="003708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CROOK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37086E" w:rsidRDefault="0037086E" w:rsidP="003708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086E" w:rsidRDefault="0037086E" w:rsidP="003708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086E" w:rsidRDefault="0037086E" w:rsidP="003708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Southam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37086E" w:rsidRDefault="0037086E" w:rsidP="003708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Warwickshire, into lands held by the late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Corbet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d.1418)(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37086E" w:rsidRDefault="0037086E" w:rsidP="003708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E3676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21-50)</w:t>
      </w:r>
    </w:p>
    <w:p w:rsidR="0037086E" w:rsidRDefault="0037086E" w:rsidP="003708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086E" w:rsidRDefault="0037086E" w:rsidP="003708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37086E" w:rsidRDefault="0037086E" w:rsidP="003708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October 2015</w:t>
      </w:r>
      <w:bookmarkStart w:id="0" w:name="_GoBack"/>
      <w:bookmarkEnd w:id="0"/>
    </w:p>
    <w:sectPr w:rsidR="00DD5B8A" w:rsidRPr="003708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086E" w:rsidRDefault="0037086E" w:rsidP="00564E3C">
      <w:pPr>
        <w:spacing w:after="0" w:line="240" w:lineRule="auto"/>
      </w:pPr>
      <w:r>
        <w:separator/>
      </w:r>
    </w:p>
  </w:endnote>
  <w:endnote w:type="continuationSeparator" w:id="0">
    <w:p w:rsidR="0037086E" w:rsidRDefault="0037086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7086E">
      <w:rPr>
        <w:rFonts w:ascii="Times New Roman" w:hAnsi="Times New Roman" w:cs="Times New Roman"/>
        <w:noProof/>
        <w:sz w:val="24"/>
        <w:szCs w:val="24"/>
      </w:rPr>
      <w:t>15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086E" w:rsidRDefault="0037086E" w:rsidP="00564E3C">
      <w:pPr>
        <w:spacing w:after="0" w:line="240" w:lineRule="auto"/>
      </w:pPr>
      <w:r>
        <w:separator/>
      </w:r>
    </w:p>
  </w:footnote>
  <w:footnote w:type="continuationSeparator" w:id="0">
    <w:p w:rsidR="0037086E" w:rsidRDefault="0037086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86E"/>
    <w:rsid w:val="0037086E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4EE13"/>
  <w15:chartTrackingRefBased/>
  <w15:docId w15:val="{BFD89DAD-AAA0-48E0-AE73-71705F560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3708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2015-10-15T20:50:00Z</dcterms:created>
  <dcterms:modified xsi:type="dcterms:W3CDTF">2015-10-15T20:51:00Z</dcterms:modified>
</cp:coreProperties>
</file>