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3CF56" w14:textId="77777777" w:rsidR="00176446" w:rsidRDefault="00176446" w:rsidP="001764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CRONSFELD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5B15F40D" w14:textId="77777777" w:rsidR="00176446" w:rsidRDefault="00176446" w:rsidP="001764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York.</w:t>
      </w:r>
    </w:p>
    <w:p w14:paraId="74408072" w14:textId="77777777" w:rsidR="00176446" w:rsidRDefault="00176446" w:rsidP="00176446">
      <w:pPr>
        <w:pStyle w:val="NoSpacing"/>
        <w:rPr>
          <w:rFonts w:cs="Times New Roman"/>
          <w:szCs w:val="24"/>
        </w:rPr>
      </w:pPr>
    </w:p>
    <w:p w14:paraId="698C7A91" w14:textId="77777777" w:rsidR="00176446" w:rsidRDefault="00176446" w:rsidP="00176446">
      <w:pPr>
        <w:pStyle w:val="NoSpacing"/>
        <w:rPr>
          <w:rFonts w:cs="Times New Roman"/>
          <w:szCs w:val="24"/>
        </w:rPr>
      </w:pPr>
    </w:p>
    <w:p w14:paraId="4D46EEE8" w14:textId="77777777" w:rsidR="00176446" w:rsidRDefault="00176446" w:rsidP="001764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 xml:space="preserve">He was ordained acolyte in the church of the Dominicans in York by </w:t>
      </w:r>
    </w:p>
    <w:p w14:paraId="35481924" w14:textId="77777777" w:rsidR="00176446" w:rsidRDefault="00176446" w:rsidP="001764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Northbrugge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Suffragen</w:t>
      </w:r>
      <w:proofErr w:type="spellEnd"/>
      <w:r>
        <w:rPr>
          <w:rFonts w:cs="Times New Roman"/>
          <w:szCs w:val="24"/>
        </w:rPr>
        <w:t xml:space="preserve"> Archbishop of York(q.v.).</w:t>
      </w:r>
    </w:p>
    <w:p w14:paraId="29F95245" w14:textId="77777777" w:rsidR="00176446" w:rsidRDefault="00176446" w:rsidP="001764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(York Clergy </w:t>
      </w:r>
      <w:proofErr w:type="spellStart"/>
      <w:r>
        <w:rPr>
          <w:rFonts w:cs="Times New Roman"/>
          <w:szCs w:val="24"/>
        </w:rPr>
        <w:t>Ordonations</w:t>
      </w:r>
      <w:proofErr w:type="spellEnd"/>
      <w:r>
        <w:rPr>
          <w:rFonts w:cs="Times New Roman"/>
          <w:szCs w:val="24"/>
        </w:rPr>
        <w:t xml:space="preserve"> 1400-24, ed. David </w:t>
      </w:r>
      <w:proofErr w:type="spellStart"/>
      <w:proofErr w:type="gramStart"/>
      <w:r>
        <w:rPr>
          <w:rFonts w:cs="Times New Roman"/>
          <w:szCs w:val="24"/>
        </w:rPr>
        <w:t>M.Smith</w:t>
      </w:r>
      <w:proofErr w:type="spellEnd"/>
      <w:proofErr w:type="gramEnd"/>
      <w:r>
        <w:rPr>
          <w:rFonts w:cs="Times New Roman"/>
          <w:szCs w:val="24"/>
        </w:rPr>
        <w:t>, 2020)</w:t>
      </w:r>
    </w:p>
    <w:p w14:paraId="5CD5F2E3" w14:textId="77777777" w:rsidR="00176446" w:rsidRDefault="00176446" w:rsidP="00176446">
      <w:pPr>
        <w:pStyle w:val="NoSpacing"/>
        <w:rPr>
          <w:rFonts w:cs="Times New Roman"/>
          <w:szCs w:val="24"/>
        </w:rPr>
      </w:pPr>
    </w:p>
    <w:p w14:paraId="16D3D5CB" w14:textId="77777777" w:rsidR="00176446" w:rsidRDefault="00176446" w:rsidP="00176446">
      <w:pPr>
        <w:pStyle w:val="NoSpacing"/>
        <w:rPr>
          <w:rFonts w:cs="Times New Roman"/>
          <w:szCs w:val="24"/>
        </w:rPr>
      </w:pPr>
    </w:p>
    <w:p w14:paraId="57BD92BA" w14:textId="77777777" w:rsidR="00176446" w:rsidRDefault="00176446" w:rsidP="001764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0AA6F3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8B72A1" w14:textId="77777777" w:rsidR="00176446" w:rsidRDefault="00176446" w:rsidP="009139A6">
      <w:r>
        <w:separator/>
      </w:r>
    </w:p>
  </w:endnote>
  <w:endnote w:type="continuationSeparator" w:id="0">
    <w:p w14:paraId="5A891FCA" w14:textId="77777777" w:rsidR="00176446" w:rsidRDefault="001764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3C7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B13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757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4262D" w14:textId="77777777" w:rsidR="00176446" w:rsidRDefault="00176446" w:rsidP="009139A6">
      <w:r>
        <w:separator/>
      </w:r>
    </w:p>
  </w:footnote>
  <w:footnote w:type="continuationSeparator" w:id="0">
    <w:p w14:paraId="766857A1" w14:textId="77777777" w:rsidR="00176446" w:rsidRDefault="001764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01F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F94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7B6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46"/>
    <w:rsid w:val="000666E0"/>
    <w:rsid w:val="00176446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CBCF0"/>
  <w15:chartTrackingRefBased/>
  <w15:docId w15:val="{35C1CB74-9C9B-40D9-90F7-7CBA34E6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2024-05-26T20:39:00Z</dcterms:created>
  <dcterms:modified xsi:type="dcterms:W3CDTF">2024-05-26T20:40:00Z</dcterms:modified>
</cp:coreProperties>
</file>