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49A47" w14:textId="77777777" w:rsidR="004A1F3C" w:rsidRDefault="004A1F3C" w:rsidP="004A1F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CRONKSHAWE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014F8045" w14:textId="77777777" w:rsidR="004A1F3C" w:rsidRDefault="004A1F3C" w:rsidP="004A1F3C">
      <w:pPr>
        <w:pStyle w:val="NoSpacing"/>
        <w:rPr>
          <w:rFonts w:cs="Times New Roman"/>
          <w:szCs w:val="24"/>
        </w:rPr>
      </w:pPr>
    </w:p>
    <w:p w14:paraId="61F88ED0" w14:textId="77777777" w:rsidR="004A1F3C" w:rsidRDefault="004A1F3C" w:rsidP="004A1F3C">
      <w:pPr>
        <w:pStyle w:val="NoSpacing"/>
        <w:rPr>
          <w:rFonts w:cs="Times New Roman"/>
          <w:szCs w:val="24"/>
        </w:rPr>
      </w:pPr>
    </w:p>
    <w:p w14:paraId="178BA0CD" w14:textId="77777777" w:rsidR="004A1F3C" w:rsidRDefault="004A1F3C" w:rsidP="004A1F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Feb.1453</w:t>
      </w:r>
      <w:r>
        <w:rPr>
          <w:rFonts w:cs="Times New Roman"/>
          <w:szCs w:val="24"/>
        </w:rPr>
        <w:tab/>
        <w:t>Robert Lover, late of Wilton, Lancashire(q.v.), was pardoned for not</w:t>
      </w:r>
    </w:p>
    <w:p w14:paraId="62A4923E" w14:textId="77777777" w:rsidR="004A1F3C" w:rsidRDefault="004A1F3C" w:rsidP="004A1F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him touching a trespass.</w:t>
      </w:r>
    </w:p>
    <w:p w14:paraId="5E8B3016" w14:textId="77777777" w:rsidR="004A1F3C" w:rsidRDefault="004A1F3C" w:rsidP="004A1F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p.7)</w:t>
      </w:r>
    </w:p>
    <w:p w14:paraId="1CC0947C" w14:textId="77777777" w:rsidR="004A1F3C" w:rsidRDefault="004A1F3C" w:rsidP="004A1F3C">
      <w:pPr>
        <w:pStyle w:val="NoSpacing"/>
        <w:rPr>
          <w:rFonts w:cs="Times New Roman"/>
          <w:szCs w:val="24"/>
        </w:rPr>
      </w:pPr>
    </w:p>
    <w:p w14:paraId="230D2061" w14:textId="77777777" w:rsidR="004A1F3C" w:rsidRDefault="004A1F3C" w:rsidP="004A1F3C">
      <w:pPr>
        <w:pStyle w:val="NoSpacing"/>
        <w:rPr>
          <w:rFonts w:cs="Times New Roman"/>
          <w:szCs w:val="24"/>
        </w:rPr>
      </w:pPr>
    </w:p>
    <w:p w14:paraId="49A00014" w14:textId="77777777" w:rsidR="004A1F3C" w:rsidRDefault="004A1F3C" w:rsidP="004A1F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576164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4E4D2" w14:textId="77777777" w:rsidR="004A1F3C" w:rsidRDefault="004A1F3C" w:rsidP="009139A6">
      <w:r>
        <w:separator/>
      </w:r>
    </w:p>
  </w:endnote>
  <w:endnote w:type="continuationSeparator" w:id="0">
    <w:p w14:paraId="08A3DFB1" w14:textId="77777777" w:rsidR="004A1F3C" w:rsidRDefault="004A1F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698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D0C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2B5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B76B76" w14:textId="77777777" w:rsidR="004A1F3C" w:rsidRDefault="004A1F3C" w:rsidP="009139A6">
      <w:r>
        <w:separator/>
      </w:r>
    </w:p>
  </w:footnote>
  <w:footnote w:type="continuationSeparator" w:id="0">
    <w:p w14:paraId="2D6B45AA" w14:textId="77777777" w:rsidR="004A1F3C" w:rsidRDefault="004A1F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C66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272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A6C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F3C"/>
    <w:rsid w:val="000666E0"/>
    <w:rsid w:val="002510B7"/>
    <w:rsid w:val="00270799"/>
    <w:rsid w:val="004A1F3C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B5371"/>
  <w15:chartTrackingRefBased/>
  <w15:docId w15:val="{D0CEA7A2-F07E-4A8E-AF8D-4ABC9E98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2024-07-13T17:30:00Z</dcterms:created>
  <dcterms:modified xsi:type="dcterms:W3CDTF">2024-07-13T17:31:00Z</dcterms:modified>
</cp:coreProperties>
</file>