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CD050" w14:textId="77777777" w:rsidR="00CE0669" w:rsidRDefault="00CE0669" w:rsidP="00CE0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CRONDELL</w:t>
      </w:r>
      <w:r>
        <w:rPr>
          <w:rFonts w:ascii="Times New Roman" w:hAnsi="Times New Roman" w:cs="Times New Roman"/>
        </w:rPr>
        <w:t xml:space="preserve">      (fl.1483)</w:t>
      </w:r>
    </w:p>
    <w:p w14:paraId="5D30487B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20597219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227AF3A3" w14:textId="77777777" w:rsidR="00CE0669" w:rsidRDefault="00CE0669" w:rsidP="00CE0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had died by this time.</w:t>
      </w:r>
    </w:p>
    <w:p w14:paraId="61E183C9" w14:textId="77777777" w:rsidR="00CE0669" w:rsidRDefault="00CE0669" w:rsidP="00CE0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389B27A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7490C0D8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70430618" w14:textId="77777777" w:rsidR="00CE0669" w:rsidRDefault="00CE0669" w:rsidP="00CE0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Edward </w:t>
      </w:r>
      <w:proofErr w:type="spellStart"/>
      <w:r>
        <w:rPr>
          <w:rFonts w:ascii="Times New Roman" w:hAnsi="Times New Roman" w:cs="Times New Roman"/>
        </w:rPr>
        <w:t>Brounwyll</w:t>
      </w:r>
      <w:proofErr w:type="spellEnd"/>
      <w:r>
        <w:rPr>
          <w:rFonts w:ascii="Times New Roman" w:hAnsi="Times New Roman" w:cs="Times New Roman"/>
        </w:rPr>
        <w:t>(q.v.) and his wife, Blanche(q.v.).   (ibid.)</w:t>
      </w:r>
    </w:p>
    <w:p w14:paraId="564DA8A6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7C4BD1BA" w14:textId="77777777" w:rsidR="00CE0669" w:rsidRDefault="00CE0669" w:rsidP="00CE0669">
      <w:pPr>
        <w:rPr>
          <w:rFonts w:ascii="Times New Roman" w:hAnsi="Times New Roman" w:cs="Times New Roman"/>
        </w:rPr>
      </w:pPr>
    </w:p>
    <w:p w14:paraId="03B9BC38" w14:textId="77777777" w:rsidR="00CE0669" w:rsidRDefault="00CE0669" w:rsidP="00CE0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October 2019</w:t>
      </w:r>
    </w:p>
    <w:p w14:paraId="1A23BC51" w14:textId="77777777" w:rsidR="006B2F86" w:rsidRPr="00E71FC3" w:rsidRDefault="00CE06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450DB" w14:textId="77777777" w:rsidR="00CE0669" w:rsidRDefault="00CE0669" w:rsidP="00E71FC3">
      <w:r>
        <w:separator/>
      </w:r>
    </w:p>
  </w:endnote>
  <w:endnote w:type="continuationSeparator" w:id="0">
    <w:p w14:paraId="03A72BEE" w14:textId="77777777" w:rsidR="00CE0669" w:rsidRDefault="00CE06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F41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C284B" w14:textId="77777777" w:rsidR="00CE0669" w:rsidRDefault="00CE0669" w:rsidP="00E71FC3">
      <w:r>
        <w:separator/>
      </w:r>
    </w:p>
  </w:footnote>
  <w:footnote w:type="continuationSeparator" w:id="0">
    <w:p w14:paraId="31B74760" w14:textId="77777777" w:rsidR="00CE0669" w:rsidRDefault="00CE06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69"/>
    <w:rsid w:val="001A7C09"/>
    <w:rsid w:val="00577BD5"/>
    <w:rsid w:val="00656CBA"/>
    <w:rsid w:val="006A1F77"/>
    <w:rsid w:val="00733BE7"/>
    <w:rsid w:val="00AB52E8"/>
    <w:rsid w:val="00B16D3F"/>
    <w:rsid w:val="00BB41AC"/>
    <w:rsid w:val="00CE06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F8B14"/>
  <w15:chartTrackingRefBased/>
  <w15:docId w15:val="{B1DCA4D4-2759-4AAA-831C-FF9733C0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2019-11-07T22:09:00Z</dcterms:created>
  <dcterms:modified xsi:type="dcterms:W3CDTF">2019-11-07T22:11:00Z</dcterms:modified>
</cp:coreProperties>
</file>