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375B6" w14:textId="77777777" w:rsidR="00E657FF" w:rsidRDefault="00E657FF" w:rsidP="00E657FF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Peter CRONDEL</w:t>
      </w:r>
      <w:r>
        <w:rPr>
          <w:rFonts w:cs="Times New Roman"/>
          <w:szCs w:val="24"/>
          <w:lang w:val="en-GB"/>
        </w:rPr>
        <w:t xml:space="preserve">  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fl.1472)</w:t>
      </w:r>
    </w:p>
    <w:p w14:paraId="551787A1" w14:textId="77777777" w:rsidR="00E657FF" w:rsidRDefault="00E657FF" w:rsidP="00E657FF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Colchester. Brasier.</w:t>
      </w:r>
    </w:p>
    <w:p w14:paraId="02BB1464" w14:textId="77777777" w:rsidR="00E657FF" w:rsidRDefault="00E657FF" w:rsidP="00E657FF">
      <w:pPr>
        <w:pStyle w:val="NoSpacing"/>
        <w:jc w:val="both"/>
        <w:rPr>
          <w:rFonts w:cs="Times New Roman"/>
          <w:szCs w:val="24"/>
          <w:lang w:val="en-GB"/>
        </w:rPr>
      </w:pPr>
    </w:p>
    <w:p w14:paraId="5E09FF31" w14:textId="77777777" w:rsidR="00E657FF" w:rsidRDefault="00E657FF" w:rsidP="00E657FF">
      <w:pPr>
        <w:pStyle w:val="NoSpacing"/>
        <w:jc w:val="both"/>
        <w:rPr>
          <w:rFonts w:cs="Times New Roman"/>
          <w:szCs w:val="24"/>
          <w:lang w:val="en-GB"/>
        </w:rPr>
      </w:pPr>
    </w:p>
    <w:p w14:paraId="408FE3DA" w14:textId="77777777" w:rsidR="00E657FF" w:rsidRDefault="00E657FF" w:rsidP="00E657FF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1472</w:t>
      </w:r>
      <w:r>
        <w:rPr>
          <w:rFonts w:cs="Times New Roman"/>
          <w:szCs w:val="24"/>
          <w:lang w:val="en-GB"/>
        </w:rPr>
        <w:tab/>
        <w:t xml:space="preserve">William </w:t>
      </w:r>
      <w:proofErr w:type="spellStart"/>
      <w:r>
        <w:rPr>
          <w:rFonts w:cs="Times New Roman"/>
          <w:szCs w:val="24"/>
          <w:lang w:val="en-GB"/>
        </w:rPr>
        <w:t>Whytby</w:t>
      </w:r>
      <w:proofErr w:type="spellEnd"/>
      <w:r>
        <w:rPr>
          <w:rFonts w:cs="Times New Roman"/>
          <w:szCs w:val="24"/>
          <w:lang w:val="en-GB"/>
        </w:rPr>
        <w:t xml:space="preserve">(q.v.) brought a plaint of debt against him, William </w:t>
      </w:r>
      <w:proofErr w:type="spellStart"/>
      <w:r>
        <w:rPr>
          <w:rFonts w:cs="Times New Roman"/>
          <w:szCs w:val="24"/>
          <w:lang w:val="en-GB"/>
        </w:rPr>
        <w:t>Ketyll</w:t>
      </w:r>
      <w:proofErr w:type="spellEnd"/>
    </w:p>
    <w:p w14:paraId="6B2505FF" w14:textId="77777777" w:rsidR="00E657FF" w:rsidRDefault="00E657FF" w:rsidP="00E657FF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of Colchester(q.v.) and John </w:t>
      </w:r>
      <w:proofErr w:type="spellStart"/>
      <w:r>
        <w:rPr>
          <w:rFonts w:cs="Times New Roman"/>
          <w:szCs w:val="24"/>
          <w:lang w:val="en-GB"/>
        </w:rPr>
        <w:t>Dykke</w:t>
      </w:r>
      <w:proofErr w:type="spellEnd"/>
      <w:r>
        <w:rPr>
          <w:rFonts w:cs="Times New Roman"/>
          <w:szCs w:val="24"/>
          <w:lang w:val="en-GB"/>
        </w:rPr>
        <w:t xml:space="preserve"> of Manningtree(q.v.).</w:t>
      </w:r>
    </w:p>
    <w:p w14:paraId="066405BF" w14:textId="77777777" w:rsidR="00E657FF" w:rsidRDefault="00E657FF" w:rsidP="00E657FF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>(</w:t>
      </w:r>
      <w:r>
        <w:t xml:space="preserve">  </w:t>
      </w:r>
      <w:hyperlink r:id="rId6" w:history="1">
        <w:r w:rsidRPr="009D63F7">
          <w:rPr>
            <w:rStyle w:val="Hyperlink"/>
          </w:rPr>
          <w:t>https://waalt.uh.edu/index.php/CP40/841</w:t>
        </w:r>
      </w:hyperlink>
      <w:r>
        <w:t xml:space="preserve"> )</w:t>
      </w:r>
    </w:p>
    <w:p w14:paraId="463D1879" w14:textId="77777777" w:rsidR="00E657FF" w:rsidRDefault="00E657FF" w:rsidP="00E657FF">
      <w:pPr>
        <w:pStyle w:val="NoSpacing"/>
        <w:jc w:val="both"/>
        <w:rPr>
          <w:rFonts w:cs="Times New Roman"/>
          <w:szCs w:val="24"/>
          <w:lang w:val="en-GB"/>
        </w:rPr>
      </w:pPr>
    </w:p>
    <w:p w14:paraId="30E0BA9E" w14:textId="77777777" w:rsidR="00E657FF" w:rsidRDefault="00E657FF" w:rsidP="00E657FF">
      <w:pPr>
        <w:pStyle w:val="NoSpacing"/>
        <w:jc w:val="both"/>
        <w:rPr>
          <w:rFonts w:cs="Times New Roman"/>
          <w:szCs w:val="24"/>
          <w:lang w:val="en-GB"/>
        </w:rPr>
      </w:pPr>
    </w:p>
    <w:p w14:paraId="3863FF03" w14:textId="77777777" w:rsidR="00E657FF" w:rsidRDefault="00E657FF" w:rsidP="00E657FF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16 January 2024</w:t>
      </w:r>
    </w:p>
    <w:p w14:paraId="4EB28F0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FC46AE" w14:textId="77777777" w:rsidR="00E657FF" w:rsidRDefault="00E657FF" w:rsidP="009139A6">
      <w:r>
        <w:separator/>
      </w:r>
    </w:p>
  </w:endnote>
  <w:endnote w:type="continuationSeparator" w:id="0">
    <w:p w14:paraId="16D0A90E" w14:textId="77777777" w:rsidR="00E657FF" w:rsidRDefault="00E657F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DD74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0B3F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9E86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11B4E5" w14:textId="77777777" w:rsidR="00E657FF" w:rsidRDefault="00E657FF" w:rsidP="009139A6">
      <w:r>
        <w:separator/>
      </w:r>
    </w:p>
  </w:footnote>
  <w:footnote w:type="continuationSeparator" w:id="0">
    <w:p w14:paraId="5DD0A072" w14:textId="77777777" w:rsidR="00E657FF" w:rsidRDefault="00E657F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05574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A5CB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0EEF4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7FF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657FF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FA70C3"/>
  <w15:chartTrackingRefBased/>
  <w15:docId w15:val="{59BC51FF-4479-4D0D-B189-E83EA2421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657F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4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2024-01-18T11:11:00Z</dcterms:created>
  <dcterms:modified xsi:type="dcterms:W3CDTF">2024-01-18T11:12:00Z</dcterms:modified>
</cp:coreProperties>
</file>