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CE8B3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CRONCHE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2B981AC8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Bridge Ward, London.</w:t>
      </w:r>
    </w:p>
    <w:p w14:paraId="054838F6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</w:p>
    <w:p w14:paraId="3EBDE1BA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</w:p>
    <w:p w14:paraId="1589646E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Scavenger.</w:t>
      </w:r>
    </w:p>
    <w:p w14:paraId="52DE8ADB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3E81C48E" w14:textId="77777777" w:rsidR="00287C99" w:rsidRDefault="00287C99" w:rsidP="00287C9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135E62FD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</w:p>
    <w:p w14:paraId="270850DD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</w:p>
    <w:p w14:paraId="0512F6AB" w14:textId="77777777" w:rsidR="00287C99" w:rsidRDefault="00287C99" w:rsidP="00287C9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2023</w:t>
      </w:r>
    </w:p>
    <w:p w14:paraId="3FAEA1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82E39" w14:textId="77777777" w:rsidR="00287C99" w:rsidRDefault="00287C99" w:rsidP="009139A6">
      <w:r>
        <w:separator/>
      </w:r>
    </w:p>
  </w:endnote>
  <w:endnote w:type="continuationSeparator" w:id="0">
    <w:p w14:paraId="31A847E6" w14:textId="77777777" w:rsidR="00287C99" w:rsidRDefault="00287C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C4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32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92C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F83BD" w14:textId="77777777" w:rsidR="00287C99" w:rsidRDefault="00287C99" w:rsidP="009139A6">
      <w:r>
        <w:separator/>
      </w:r>
    </w:p>
  </w:footnote>
  <w:footnote w:type="continuationSeparator" w:id="0">
    <w:p w14:paraId="0713A97C" w14:textId="77777777" w:rsidR="00287C99" w:rsidRDefault="00287C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3F3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15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6A4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99"/>
    <w:rsid w:val="000666E0"/>
    <w:rsid w:val="002510B7"/>
    <w:rsid w:val="00287C9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386E"/>
  <w15:chartTrackingRefBased/>
  <w15:docId w15:val="{42A9180F-A9C6-4568-932F-5EBDB280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2023-04-29T20:55:00Z</dcterms:created>
  <dcterms:modified xsi:type="dcterms:W3CDTF">2023-04-29T20:55:00Z</dcterms:modified>
</cp:coreProperties>
</file>