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A53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CROMWELL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A5317" w:rsidRDefault="003A53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Carlton on Trent, Nottinghamshire.</w:t>
      </w:r>
    </w:p>
    <w:p w:rsidR="003A5317" w:rsidRDefault="003A53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5317" w:rsidRDefault="003A53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5317" w:rsidRDefault="003A53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 into lands</w:t>
      </w:r>
    </w:p>
    <w:p w:rsidR="003A5317" w:rsidRDefault="003A53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Katherine de la Pole(q.v.).</w:t>
      </w:r>
    </w:p>
    <w:p w:rsidR="003A5317" w:rsidRDefault="003A53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21-285)</w:t>
      </w:r>
    </w:p>
    <w:p w:rsidR="003A5317" w:rsidRDefault="003A53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5317" w:rsidRDefault="003A53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5317" w:rsidRPr="003A5317" w:rsidRDefault="003A53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2016</w:t>
      </w:r>
      <w:bookmarkStart w:id="0" w:name="_GoBack"/>
      <w:bookmarkEnd w:id="0"/>
    </w:p>
    <w:sectPr w:rsidR="003A5317" w:rsidRPr="003A53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317" w:rsidRDefault="003A5317" w:rsidP="00E71FC3">
      <w:pPr>
        <w:spacing w:after="0" w:line="240" w:lineRule="auto"/>
      </w:pPr>
      <w:r>
        <w:separator/>
      </w:r>
    </w:p>
  </w:endnote>
  <w:endnote w:type="continuationSeparator" w:id="0">
    <w:p w:rsidR="003A5317" w:rsidRDefault="003A53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317" w:rsidRDefault="003A5317" w:rsidP="00E71FC3">
      <w:pPr>
        <w:spacing w:after="0" w:line="240" w:lineRule="auto"/>
      </w:pPr>
      <w:r>
        <w:separator/>
      </w:r>
    </w:p>
  </w:footnote>
  <w:footnote w:type="continuationSeparator" w:id="0">
    <w:p w:rsidR="003A5317" w:rsidRDefault="003A53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317"/>
    <w:rsid w:val="003A531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1CB48"/>
  <w15:chartTrackingRefBased/>
  <w15:docId w15:val="{DC788C4E-7588-4DA0-BBBC-1C2E95CE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2016-02-28T20:11:00Z</dcterms:created>
  <dcterms:modified xsi:type="dcterms:W3CDTF">2016-02-28T20:15:00Z</dcterms:modified>
</cp:coreProperties>
</file>