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4EF" w:rsidRDefault="003234EF" w:rsidP="003234EF">
      <w:pPr>
        <w:pStyle w:val="NoSpacing"/>
      </w:pPr>
      <w:r>
        <w:rPr>
          <w:u w:val="single"/>
        </w:rPr>
        <w:t>Robert CROMWELL</w:t>
      </w:r>
      <w:r>
        <w:t xml:space="preserve">     (d.1448-50)</w:t>
      </w:r>
    </w:p>
    <w:p w:rsidR="003234EF" w:rsidRDefault="003234EF" w:rsidP="003234E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Hedon</w:t>
      </w:r>
      <w:proofErr w:type="spellEnd"/>
      <w:r>
        <w:t xml:space="preserve"> in Holderness.</w:t>
      </w:r>
    </w:p>
    <w:p w:rsidR="003234EF" w:rsidRDefault="003234EF" w:rsidP="003234EF">
      <w:pPr>
        <w:pStyle w:val="NoSpacing"/>
      </w:pPr>
    </w:p>
    <w:p w:rsidR="003234EF" w:rsidRDefault="003234EF" w:rsidP="003234EF">
      <w:pPr>
        <w:pStyle w:val="NoSpacing"/>
      </w:pPr>
    </w:p>
    <w:p w:rsidR="003234EF" w:rsidRDefault="003234EF" w:rsidP="003234EF">
      <w:pPr>
        <w:pStyle w:val="NoSpacing"/>
      </w:pPr>
      <w:r>
        <w:t>15 Jan.1448</w:t>
      </w:r>
      <w:r>
        <w:tab/>
        <w:t>He made his Will.  (W.Y.R. p.47)</w:t>
      </w:r>
    </w:p>
    <w:p w:rsidR="003234EF" w:rsidRDefault="003234EF" w:rsidP="003234EF">
      <w:pPr>
        <w:pStyle w:val="NoSpacing"/>
      </w:pPr>
      <w:r>
        <w:t>23 Apr.1450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3234EF" w:rsidRDefault="003234EF" w:rsidP="003234EF">
      <w:pPr>
        <w:pStyle w:val="NoSpacing"/>
      </w:pPr>
    </w:p>
    <w:p w:rsidR="003234EF" w:rsidRDefault="003234EF" w:rsidP="003234EF">
      <w:pPr>
        <w:pStyle w:val="NoSpacing"/>
      </w:pPr>
    </w:p>
    <w:p w:rsidR="003234EF" w:rsidRDefault="003234EF" w:rsidP="003234EF">
      <w:pPr>
        <w:pStyle w:val="NoSpacing"/>
      </w:pPr>
      <w:r>
        <w:t>5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4EF" w:rsidRDefault="003234EF" w:rsidP="00920DE3">
      <w:pPr>
        <w:spacing w:after="0" w:line="240" w:lineRule="auto"/>
      </w:pPr>
      <w:r>
        <w:separator/>
      </w:r>
    </w:p>
  </w:endnote>
  <w:endnote w:type="continuationSeparator" w:id="0">
    <w:p w:rsidR="003234EF" w:rsidRDefault="003234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4EF" w:rsidRDefault="003234EF" w:rsidP="00920DE3">
      <w:pPr>
        <w:spacing w:after="0" w:line="240" w:lineRule="auto"/>
      </w:pPr>
      <w:r>
        <w:separator/>
      </w:r>
    </w:p>
  </w:footnote>
  <w:footnote w:type="continuationSeparator" w:id="0">
    <w:p w:rsidR="003234EF" w:rsidRDefault="003234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4EF"/>
    <w:rsid w:val="00120749"/>
    <w:rsid w:val="003234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2013-10-05T20:05:00Z</dcterms:created>
  <dcterms:modified xsi:type="dcterms:W3CDTF">2013-10-05T20:05:00Z</dcterms:modified>
</cp:coreProperties>
</file>