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C455" w14:textId="77777777" w:rsidR="000B31EE" w:rsidRDefault="000B31EE" w:rsidP="000B31EE">
      <w:pPr>
        <w:pStyle w:val="NoSpacing"/>
      </w:pPr>
      <w:r w:rsidRPr="001144D3">
        <w:rPr>
          <w:noProof/>
          <w:u w:val="single"/>
        </w:rPr>
        <w:t>Ralph</w:t>
      </w:r>
      <w:r>
        <w:rPr>
          <w:u w:val="single"/>
        </w:rPr>
        <w:t xml:space="preserve"> </w:t>
      </w:r>
      <w:r w:rsidRPr="001144D3">
        <w:rPr>
          <w:noProof/>
          <w:u w:val="single"/>
        </w:rPr>
        <w:t>de CROMWELL</w:t>
      </w:r>
      <w:r>
        <w:t xml:space="preserve">      (fl.1406-8)</w:t>
      </w:r>
    </w:p>
    <w:p w14:paraId="49A3B2F7" w14:textId="77777777" w:rsidR="000B31EE" w:rsidRDefault="000B31EE" w:rsidP="000B31EE">
      <w:pPr>
        <w:pStyle w:val="NoSpacing"/>
      </w:pPr>
    </w:p>
    <w:p w14:paraId="28158F84" w14:textId="77777777" w:rsidR="000B31EE" w:rsidRDefault="000B31EE" w:rsidP="000B31EE">
      <w:pPr>
        <w:pStyle w:val="NoSpacing"/>
      </w:pPr>
    </w:p>
    <w:p w14:paraId="5E2F7000" w14:textId="77777777" w:rsidR="000B31EE" w:rsidRDefault="000B31EE" w:rsidP="000B31EE">
      <w:pPr>
        <w:pStyle w:val="NoSpacing"/>
      </w:pPr>
      <w:r>
        <w:t xml:space="preserve">  5 Feb.1406</w:t>
      </w:r>
      <w:r>
        <w:tab/>
        <w:t>On a commission of the peace for Lindsey. (C.P.R. 1405-8 p.494)</w:t>
      </w:r>
    </w:p>
    <w:p w14:paraId="5CE8A0EA" w14:textId="77777777" w:rsidR="000B31EE" w:rsidRDefault="000B31EE" w:rsidP="000B31EE">
      <w:pPr>
        <w:pStyle w:val="NoSpacing"/>
      </w:pPr>
      <w:r>
        <w:t xml:space="preserve">  3 Aug.1406</w:t>
      </w:r>
      <w:r>
        <w:tab/>
        <w:t xml:space="preserve">On a commission of the peace for Lindsey.  (ibid.)  </w:t>
      </w:r>
    </w:p>
    <w:p w14:paraId="637226F1" w14:textId="77777777" w:rsidR="000B31EE" w:rsidRDefault="000B31EE" w:rsidP="000B31EE">
      <w:pPr>
        <w:pStyle w:val="NoSpacing"/>
      </w:pPr>
    </w:p>
    <w:p w14:paraId="2D4CE802" w14:textId="77777777" w:rsidR="000B31EE" w:rsidRDefault="000B31EE" w:rsidP="000B31EE">
      <w:pPr>
        <w:pStyle w:val="NoSpacing"/>
      </w:pPr>
    </w:p>
    <w:p w14:paraId="7A6D6340" w14:textId="77777777" w:rsidR="000B31EE" w:rsidRDefault="000B31EE" w:rsidP="000B31EE">
      <w:pPr>
        <w:pStyle w:val="NoSpacing"/>
      </w:pPr>
    </w:p>
    <w:p w14:paraId="518575E0" w14:textId="77777777" w:rsidR="000B31EE" w:rsidRDefault="000B31EE" w:rsidP="000B31EE">
      <w:pPr>
        <w:pStyle w:val="NoSpacing"/>
      </w:pPr>
      <w:r>
        <w:t>13 June 2014</w:t>
      </w:r>
    </w:p>
    <w:p w14:paraId="0425115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FE53" w14:textId="77777777" w:rsidR="002E36B5" w:rsidRDefault="002E36B5" w:rsidP="00086E2C">
      <w:pPr>
        <w:spacing w:after="0" w:line="240" w:lineRule="auto"/>
      </w:pPr>
      <w:r>
        <w:separator/>
      </w:r>
    </w:p>
  </w:endnote>
  <w:endnote w:type="continuationSeparator" w:id="0">
    <w:p w14:paraId="5A9CF31E" w14:textId="77777777" w:rsidR="002E36B5" w:rsidRDefault="002E36B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CAB4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88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86E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EBCAE" w14:textId="77777777" w:rsidR="002E36B5" w:rsidRDefault="002E36B5" w:rsidP="00086E2C">
      <w:pPr>
        <w:spacing w:after="0" w:line="240" w:lineRule="auto"/>
      </w:pPr>
      <w:r>
        <w:separator/>
      </w:r>
    </w:p>
  </w:footnote>
  <w:footnote w:type="continuationSeparator" w:id="0">
    <w:p w14:paraId="48DC8E08" w14:textId="77777777" w:rsidR="002E36B5" w:rsidRDefault="002E36B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DA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B4E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85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EE"/>
    <w:rsid w:val="00086E2C"/>
    <w:rsid w:val="000A2E7A"/>
    <w:rsid w:val="000B31EE"/>
    <w:rsid w:val="002244B7"/>
    <w:rsid w:val="002E36B5"/>
    <w:rsid w:val="00314D94"/>
    <w:rsid w:val="005435B9"/>
    <w:rsid w:val="00617568"/>
    <w:rsid w:val="006E68FA"/>
    <w:rsid w:val="008E56AD"/>
    <w:rsid w:val="00AF65CA"/>
    <w:rsid w:val="00B1790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E14AC"/>
  <w15:chartTrackingRefBased/>
  <w15:docId w15:val="{4FE37C45-351B-4A88-90F5-06080D100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2026-05-06T16:32:00Z</dcterms:created>
  <dcterms:modified xsi:type="dcterms:W3CDTF">2026-05-06T16:33:00Z</dcterms:modified>
</cp:coreProperties>
</file>