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33748" w14:textId="77777777" w:rsidR="00BD7F9E" w:rsidRDefault="00BD7F9E" w:rsidP="00BD7F9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CROMWELL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14:paraId="7BBC8238" w14:textId="77777777" w:rsidR="00BD7F9E" w:rsidRDefault="00BD7F9E" w:rsidP="00BD7F9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Southwark, Surrey. Dyer.</w:t>
      </w:r>
    </w:p>
    <w:p w14:paraId="09DC9FF9" w14:textId="77777777" w:rsidR="00BD7F9E" w:rsidRDefault="00BD7F9E" w:rsidP="00BD7F9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FF1D039" w14:textId="77777777" w:rsidR="00BD7F9E" w:rsidRDefault="00BD7F9E" w:rsidP="00BD7F9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ACE0076" w14:textId="77777777" w:rsidR="00BD7F9E" w:rsidRDefault="00BD7F9E" w:rsidP="00BD7F9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1422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Turnour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mercer(q.v.), brought a plaint of debt against him,</w:t>
      </w:r>
    </w:p>
    <w:p w14:paraId="3BF47C1E" w14:textId="77777777" w:rsidR="00BD7F9E" w:rsidRDefault="00BD7F9E" w:rsidP="00BD7F9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Sir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Bowet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Chircheman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Eastbourne, </w:t>
      </w:r>
      <w:r>
        <w:rPr>
          <w:rFonts w:ascii="Times New Roman" w:hAnsi="Times New Roman" w:cs="Times New Roman"/>
          <w:sz w:val="24"/>
          <w:szCs w:val="24"/>
        </w:rPr>
        <w:tab/>
        <w:t xml:space="preserve">Sussex(q.v.), </w:t>
      </w:r>
    </w:p>
    <w:p w14:paraId="2D4A6F27" w14:textId="77777777" w:rsidR="00BD7F9E" w:rsidRDefault="00BD7F9E" w:rsidP="00BD7F9E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Peter </w:t>
      </w:r>
      <w:proofErr w:type="spellStart"/>
      <w:r>
        <w:rPr>
          <w:rFonts w:ascii="Times New Roman" w:hAnsi="Times New Roman" w:cs="Times New Roman"/>
          <w:sz w:val="24"/>
          <w:szCs w:val="24"/>
        </w:rPr>
        <w:t>Fysshpole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Grymmesby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Vicar of </w:t>
      </w:r>
    </w:p>
    <w:p w14:paraId="1B97065C" w14:textId="77777777" w:rsidR="00BD7F9E" w:rsidRDefault="00BD7F9E" w:rsidP="00BD7F9E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Northolt, Middlesex(q.v.).</w:t>
      </w:r>
    </w:p>
    <w:p w14:paraId="0BDBAD13" w14:textId="77777777" w:rsidR="00BD7F9E" w:rsidRDefault="00BD7F9E" w:rsidP="00BD7F9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1D2FD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58B677B" w14:textId="77777777" w:rsidR="00BD7F9E" w:rsidRDefault="00BD7F9E" w:rsidP="00BD7F9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00D884A" w14:textId="77777777" w:rsidR="00BD7F9E" w:rsidRDefault="00BD7F9E" w:rsidP="00BD7F9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23257F9" w14:textId="77777777" w:rsidR="00BD7F9E" w:rsidRDefault="00BD7F9E" w:rsidP="00BD7F9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2022</w:t>
      </w:r>
    </w:p>
    <w:p w14:paraId="324334F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317ED" w14:textId="77777777" w:rsidR="00BD7F9E" w:rsidRDefault="00BD7F9E" w:rsidP="009139A6">
      <w:r>
        <w:separator/>
      </w:r>
    </w:p>
  </w:endnote>
  <w:endnote w:type="continuationSeparator" w:id="0">
    <w:p w14:paraId="07739550" w14:textId="77777777" w:rsidR="00BD7F9E" w:rsidRDefault="00BD7F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50C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AA9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197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4941E" w14:textId="77777777" w:rsidR="00BD7F9E" w:rsidRDefault="00BD7F9E" w:rsidP="009139A6">
      <w:r>
        <w:separator/>
      </w:r>
    </w:p>
  </w:footnote>
  <w:footnote w:type="continuationSeparator" w:id="0">
    <w:p w14:paraId="7354A344" w14:textId="77777777" w:rsidR="00BD7F9E" w:rsidRDefault="00BD7F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0C3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6A1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61E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F9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D7F9E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89500"/>
  <w15:chartTrackingRefBased/>
  <w15:docId w15:val="{0E94E0BE-C49F-45A6-9E00-E1DEF0C96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D7F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2022-07-11T14:00:00Z</dcterms:created>
  <dcterms:modified xsi:type="dcterms:W3CDTF">2022-07-11T14:01:00Z</dcterms:modified>
</cp:coreProperties>
</file>