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CROMWELL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Carlton on Trent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 into lands</w:t>
      </w: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de Etton(q.v.).</w:t>
      </w: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24-43)</w:t>
      </w: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54E7E" w:rsidRDefault="00C54E7E" w:rsidP="00C54E7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2016</w:t>
      </w:r>
    </w:p>
    <w:sectPr w:rsidR="006B2F86" w:rsidRPr="00C54E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E7E" w:rsidRDefault="00C54E7E" w:rsidP="00E71FC3">
      <w:pPr>
        <w:spacing w:after="0" w:line="240" w:lineRule="auto"/>
      </w:pPr>
      <w:r>
        <w:separator/>
      </w:r>
    </w:p>
  </w:endnote>
  <w:endnote w:type="continuationSeparator" w:id="0">
    <w:p w:rsidR="00C54E7E" w:rsidRDefault="00C54E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E7E" w:rsidRDefault="00C54E7E" w:rsidP="00E71FC3">
      <w:pPr>
        <w:spacing w:after="0" w:line="240" w:lineRule="auto"/>
      </w:pPr>
      <w:r>
        <w:separator/>
      </w:r>
    </w:p>
  </w:footnote>
  <w:footnote w:type="continuationSeparator" w:id="0">
    <w:p w:rsidR="00C54E7E" w:rsidRDefault="00C54E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E7E"/>
    <w:rsid w:val="00AB52E8"/>
    <w:rsid w:val="00B16D3F"/>
    <w:rsid w:val="00C54E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35F12"/>
  <w15:chartTrackingRefBased/>
  <w15:docId w15:val="{3B600597-76C5-4A6F-BC61-FDA1D94C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2016-03-07T21:58:00Z</dcterms:created>
  <dcterms:modified xsi:type="dcterms:W3CDTF">2016-03-07T21:59:00Z</dcterms:modified>
</cp:coreProperties>
</file>