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17DB" w14:textId="77777777" w:rsidR="006A16F5" w:rsidRDefault="006A16F5" w:rsidP="006A16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CROMWELL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36C232B" w14:textId="77777777" w:rsidR="006A16F5" w:rsidRDefault="006A16F5" w:rsidP="006A16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Beverley. Chaplain.</w:t>
      </w:r>
    </w:p>
    <w:p w14:paraId="468E1724" w14:textId="77777777" w:rsidR="006A16F5" w:rsidRDefault="006A16F5" w:rsidP="006A16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1A96D8" w14:textId="77777777" w:rsidR="006A16F5" w:rsidRDefault="006A16F5" w:rsidP="006A16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19C359" w14:textId="77777777" w:rsidR="006A16F5" w:rsidRDefault="006A16F5" w:rsidP="006A16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Thomas Nelson of York(q.v.) brought a plaint of debt against him, Richard</w:t>
      </w:r>
    </w:p>
    <w:p w14:paraId="4667EFDE" w14:textId="77777777" w:rsidR="006A16F5" w:rsidRDefault="006A16F5" w:rsidP="006A16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York of York, merchant(q.v.), his wife, Joan(q.v.),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1C69FCE1" w14:textId="77777777" w:rsidR="006A16F5" w:rsidRDefault="006A16F5" w:rsidP="006A16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Hull(q.v.),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Whitfeld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Hull(q.v.).</w:t>
      </w:r>
    </w:p>
    <w:p w14:paraId="2917066D" w14:textId="77777777" w:rsidR="006A16F5" w:rsidRDefault="006A16F5" w:rsidP="006A16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35E5065" w14:textId="77777777" w:rsidR="006A16F5" w:rsidRDefault="006A16F5" w:rsidP="006A16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3F39DE" w14:textId="77777777" w:rsidR="006A16F5" w:rsidRDefault="006A16F5" w:rsidP="006A16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9BA0D7" w14:textId="77777777" w:rsidR="006A16F5" w:rsidRDefault="006A16F5" w:rsidP="006A16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April 2022</w:t>
      </w:r>
    </w:p>
    <w:p w14:paraId="06E076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C6CBB" w14:textId="77777777" w:rsidR="006A16F5" w:rsidRDefault="006A16F5" w:rsidP="009139A6">
      <w:r>
        <w:separator/>
      </w:r>
    </w:p>
  </w:endnote>
  <w:endnote w:type="continuationSeparator" w:id="0">
    <w:p w14:paraId="152C6DE2" w14:textId="77777777" w:rsidR="006A16F5" w:rsidRDefault="006A16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E0A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27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3DF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FADD7" w14:textId="77777777" w:rsidR="006A16F5" w:rsidRDefault="006A16F5" w:rsidP="009139A6">
      <w:r>
        <w:separator/>
      </w:r>
    </w:p>
  </w:footnote>
  <w:footnote w:type="continuationSeparator" w:id="0">
    <w:p w14:paraId="0B065A1B" w14:textId="77777777" w:rsidR="006A16F5" w:rsidRDefault="006A16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A68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FD4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324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6F5"/>
    <w:rsid w:val="000666E0"/>
    <w:rsid w:val="002510B7"/>
    <w:rsid w:val="005C130B"/>
    <w:rsid w:val="006A16F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E5C25"/>
  <w15:chartTrackingRefBased/>
  <w15:docId w15:val="{75CCC194-2723-4DDF-A016-70FE8682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A16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2022-05-30T08:40:00Z</dcterms:created>
  <dcterms:modified xsi:type="dcterms:W3CDTF">2022-05-30T08:40:00Z</dcterms:modified>
</cp:coreProperties>
</file>