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EB5" w:rsidRDefault="00911EB5" w:rsidP="00911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CROMWELL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11EB5" w:rsidRDefault="00911EB5" w:rsidP="00911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911EB5" w:rsidRDefault="00911EB5" w:rsidP="00911EB5">
      <w:pPr>
        <w:rPr>
          <w:rFonts w:ascii="Times New Roman" w:hAnsi="Times New Roman" w:cs="Times New Roman"/>
        </w:rPr>
      </w:pPr>
    </w:p>
    <w:p w:rsidR="00911EB5" w:rsidRDefault="00911EB5" w:rsidP="00911EB5">
      <w:pPr>
        <w:rPr>
          <w:rFonts w:ascii="Times New Roman" w:hAnsi="Times New Roman" w:cs="Times New Roman"/>
        </w:rPr>
      </w:pPr>
    </w:p>
    <w:p w:rsidR="00911EB5" w:rsidRDefault="00911EB5" w:rsidP="00911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Gryme of Beverley, East Riding of</w:t>
      </w:r>
    </w:p>
    <w:p w:rsidR="00911EB5" w:rsidRDefault="00911EB5" w:rsidP="00911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Yorkshire.</w:t>
      </w:r>
    </w:p>
    <w:p w:rsidR="00911EB5" w:rsidRDefault="00911EB5" w:rsidP="00911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911EB5" w:rsidRDefault="00911EB5" w:rsidP="00911EB5">
      <w:pPr>
        <w:rPr>
          <w:rFonts w:ascii="Times New Roman" w:hAnsi="Times New Roman" w:cs="Times New Roman"/>
        </w:rPr>
      </w:pPr>
    </w:p>
    <w:p w:rsidR="00911EB5" w:rsidRDefault="00911EB5" w:rsidP="00911EB5">
      <w:pPr>
        <w:rPr>
          <w:rFonts w:ascii="Times New Roman" w:hAnsi="Times New Roman" w:cs="Times New Roman"/>
        </w:rPr>
      </w:pPr>
    </w:p>
    <w:p w:rsidR="00911EB5" w:rsidRDefault="00911EB5" w:rsidP="00911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August 2017</w:t>
      </w:r>
    </w:p>
    <w:p w:rsidR="006B2F86" w:rsidRPr="00E71FC3" w:rsidRDefault="00911E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EB5" w:rsidRDefault="00911EB5" w:rsidP="00E71FC3">
      <w:r>
        <w:separator/>
      </w:r>
    </w:p>
  </w:endnote>
  <w:endnote w:type="continuationSeparator" w:id="0">
    <w:p w:rsidR="00911EB5" w:rsidRDefault="00911EB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EB5" w:rsidRDefault="00911EB5" w:rsidP="00E71FC3">
      <w:r>
        <w:separator/>
      </w:r>
    </w:p>
  </w:footnote>
  <w:footnote w:type="continuationSeparator" w:id="0">
    <w:p w:rsidR="00911EB5" w:rsidRDefault="00911EB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EB5"/>
    <w:rsid w:val="001A7C09"/>
    <w:rsid w:val="00577BD5"/>
    <w:rsid w:val="00656CBA"/>
    <w:rsid w:val="006A1F77"/>
    <w:rsid w:val="00733BE7"/>
    <w:rsid w:val="00911E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594FB4-EFAF-4507-8417-E280E19C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1EB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2017-08-28T20:30:00Z</dcterms:created>
  <dcterms:modified xsi:type="dcterms:W3CDTF">2017-08-28T20:30:00Z</dcterms:modified>
</cp:coreProperties>
</file>