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6B7F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Sampson CROMPTON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fl.1498)</w:t>
      </w:r>
    </w:p>
    <w:p w14:paraId="5776B30A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Apprentice draper.</w:t>
      </w:r>
    </w:p>
    <w:p w14:paraId="7FBF608B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</w:p>
    <w:p w14:paraId="6BE7B37F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</w:p>
    <w:p w14:paraId="32DE0AD8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1498</w:t>
      </w:r>
      <w:r>
        <w:rPr>
          <w:rFonts w:cs="Times New Roman"/>
          <w:szCs w:val="24"/>
          <w:lang w:val="en-GB"/>
        </w:rPr>
        <w:tab/>
        <w:t xml:space="preserve">He became apprenticed to Robert </w:t>
      </w:r>
      <w:proofErr w:type="spellStart"/>
      <w:r>
        <w:rPr>
          <w:rFonts w:cs="Times New Roman"/>
          <w:szCs w:val="24"/>
          <w:lang w:val="en-GB"/>
        </w:rPr>
        <w:t>Wattes</w:t>
      </w:r>
      <w:proofErr w:type="spellEnd"/>
      <w:r>
        <w:rPr>
          <w:rFonts w:cs="Times New Roman"/>
          <w:szCs w:val="24"/>
          <w:lang w:val="en-GB"/>
        </w:rPr>
        <w:t xml:space="preserve"> of London, draper(q.v.).</w:t>
      </w:r>
    </w:p>
    <w:p w14:paraId="0B52D61E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www.londonroll.org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3ECE19E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</w:p>
    <w:p w14:paraId="31981E06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</w:p>
    <w:p w14:paraId="33C4ABCA" w14:textId="77777777" w:rsidR="00D034FF" w:rsidRDefault="00D034FF" w:rsidP="00D034F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07 March 2025</w:t>
      </w:r>
      <w:r>
        <w:rPr>
          <w:rFonts w:cs="Times New Roman"/>
          <w:szCs w:val="24"/>
          <w:lang w:val="en-GB"/>
        </w:rPr>
        <w:fldChar w:fldCharType="end"/>
      </w:r>
    </w:p>
    <w:p w14:paraId="6305265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FF1FA" w14:textId="77777777" w:rsidR="00D034FF" w:rsidRDefault="00D034FF" w:rsidP="009139A6">
      <w:r>
        <w:separator/>
      </w:r>
    </w:p>
  </w:endnote>
  <w:endnote w:type="continuationSeparator" w:id="0">
    <w:p w14:paraId="5801F193" w14:textId="77777777" w:rsidR="00D034FF" w:rsidRDefault="00D034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53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8AF4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CF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209CF" w14:textId="77777777" w:rsidR="00D034FF" w:rsidRDefault="00D034FF" w:rsidP="009139A6">
      <w:r>
        <w:separator/>
      </w:r>
    </w:p>
  </w:footnote>
  <w:footnote w:type="continuationSeparator" w:id="0">
    <w:p w14:paraId="028CC289" w14:textId="77777777" w:rsidR="00D034FF" w:rsidRDefault="00D034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70E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4D9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698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4FF"/>
    <w:rsid w:val="000666E0"/>
    <w:rsid w:val="0016346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34F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99149"/>
  <w15:chartTrackingRefBased/>
  <w15:docId w15:val="{B7EE4045-F17D-438B-8BCF-0CDAF9D8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34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2025-03-07T20:56:00Z</dcterms:created>
  <dcterms:modified xsi:type="dcterms:W3CDTF">2025-03-07T20:57:00Z</dcterms:modified>
</cp:coreProperties>
</file>