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4626C" w14:textId="77777777" w:rsidR="00102B4E" w:rsidRDefault="00102B4E" w:rsidP="00102B4E">
      <w:pPr>
        <w:pStyle w:val="NoSpacing"/>
      </w:pPr>
      <w:r>
        <w:rPr>
          <w:u w:val="single"/>
        </w:rPr>
        <w:t>William CROMPE</w:t>
      </w:r>
      <w:r>
        <w:t xml:space="preserve">    </w:t>
      </w:r>
      <w:proofErr w:type="gramStart"/>
      <w:r>
        <w:t xml:space="preserve">   (</w:t>
      </w:r>
      <w:proofErr w:type="gramEnd"/>
      <w:r>
        <w:t>d.by 1492)</w:t>
      </w:r>
    </w:p>
    <w:p w14:paraId="5A20924A" w14:textId="77777777" w:rsidR="00102B4E" w:rsidRDefault="00102B4E" w:rsidP="00102B4E">
      <w:pPr>
        <w:pStyle w:val="NoSpacing"/>
      </w:pPr>
      <w:r>
        <w:t>of London.</w:t>
      </w:r>
    </w:p>
    <w:p w14:paraId="2E98FE8B" w14:textId="77777777" w:rsidR="00102B4E" w:rsidRDefault="00102B4E" w:rsidP="00102B4E">
      <w:pPr>
        <w:pStyle w:val="NoSpacing"/>
      </w:pPr>
    </w:p>
    <w:p w14:paraId="3E69F649" w14:textId="77777777" w:rsidR="00102B4E" w:rsidRDefault="00102B4E" w:rsidP="00102B4E">
      <w:pPr>
        <w:pStyle w:val="NoSpacing"/>
      </w:pPr>
    </w:p>
    <w:p w14:paraId="021A158E" w14:textId="77777777" w:rsidR="00102B4E" w:rsidRDefault="00102B4E" w:rsidP="00102B4E">
      <w:pPr>
        <w:pStyle w:val="NoSpacing"/>
      </w:pPr>
      <w:r>
        <w:t>Children:   Hugh, William, Margaret, Margery(q.v.)</w:t>
      </w:r>
    </w:p>
    <w:p w14:paraId="3DB9A38E" w14:textId="77777777" w:rsidR="00102B4E" w:rsidRDefault="00102B4E" w:rsidP="00102B4E">
      <w:pPr>
        <w:pStyle w:val="NoSpacing"/>
      </w:pPr>
      <w:r>
        <w:t>(“Calendar of Letter-Books of the City of London: L” folio 293 pp.287-9</w:t>
      </w:r>
    </w:p>
    <w:p w14:paraId="15C4568F" w14:textId="77777777" w:rsidR="00102B4E" w:rsidRDefault="00102B4E" w:rsidP="00102B4E">
      <w:pPr>
        <w:pStyle w:val="NoSpacing"/>
      </w:pPr>
    </w:p>
    <w:p w14:paraId="28395982" w14:textId="77777777" w:rsidR="00102B4E" w:rsidRDefault="00102B4E" w:rsidP="00102B4E">
      <w:pPr>
        <w:pStyle w:val="NoSpacing"/>
      </w:pPr>
    </w:p>
    <w:p w14:paraId="3B2B947D" w14:textId="77777777" w:rsidR="00102B4E" w:rsidRDefault="00102B4E" w:rsidP="00102B4E">
      <w:pPr>
        <w:pStyle w:val="NoSpacing"/>
      </w:pPr>
      <w:r>
        <w:t>6 October 2024</w:t>
      </w:r>
    </w:p>
    <w:p w14:paraId="057EA0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02CFE" w14:textId="77777777" w:rsidR="00102B4E" w:rsidRDefault="00102B4E" w:rsidP="009139A6">
      <w:r>
        <w:separator/>
      </w:r>
    </w:p>
  </w:endnote>
  <w:endnote w:type="continuationSeparator" w:id="0">
    <w:p w14:paraId="31FC7E37" w14:textId="77777777" w:rsidR="00102B4E" w:rsidRDefault="00102B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D09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C08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1B1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05D6A1" w14:textId="77777777" w:rsidR="00102B4E" w:rsidRDefault="00102B4E" w:rsidP="009139A6">
      <w:r>
        <w:separator/>
      </w:r>
    </w:p>
  </w:footnote>
  <w:footnote w:type="continuationSeparator" w:id="0">
    <w:p w14:paraId="1C870E9B" w14:textId="77777777" w:rsidR="00102B4E" w:rsidRDefault="00102B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F3A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D22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978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4E"/>
    <w:rsid w:val="000666E0"/>
    <w:rsid w:val="00102B4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8EB9"/>
  <w15:chartTrackingRefBased/>
  <w15:docId w15:val="{A4BEE9AD-7D6F-4B16-A97E-393A74F5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2024-10-06T20:37:00Z</dcterms:created>
  <dcterms:modified xsi:type="dcterms:W3CDTF">2024-10-06T20:38:00Z</dcterms:modified>
</cp:coreProperties>
</file>