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93B" w:rsidRDefault="00EE193B" w:rsidP="00EE19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CROMPE, junior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E193B" w:rsidRDefault="00EE193B" w:rsidP="00EE19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Otham</w:t>
      </w:r>
      <w:proofErr w:type="spellEnd"/>
      <w:r>
        <w:rPr>
          <w:rFonts w:ascii="Times New Roman" w:hAnsi="Times New Roman" w:cs="Times New Roman"/>
        </w:rPr>
        <w:t>, Kent. Mason.</w:t>
      </w:r>
    </w:p>
    <w:p w:rsidR="00EE193B" w:rsidRDefault="00EE193B" w:rsidP="00EE193B">
      <w:pPr>
        <w:rPr>
          <w:rFonts w:ascii="Times New Roman" w:hAnsi="Times New Roman" w:cs="Times New Roman"/>
        </w:rPr>
      </w:pPr>
    </w:p>
    <w:p w:rsidR="00EE193B" w:rsidRDefault="00EE193B" w:rsidP="00EE193B">
      <w:pPr>
        <w:rPr>
          <w:rFonts w:ascii="Times New Roman" w:hAnsi="Times New Roman" w:cs="Times New Roman"/>
        </w:rPr>
      </w:pPr>
    </w:p>
    <w:p w:rsidR="00EE193B" w:rsidRDefault="00EE193B" w:rsidP="00EE19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Sir Ralph </w:t>
      </w:r>
      <w:proofErr w:type="spellStart"/>
      <w:r>
        <w:rPr>
          <w:rFonts w:ascii="Times New Roman" w:hAnsi="Times New Roman" w:cs="Times New Roman"/>
        </w:rPr>
        <w:t>Astry</w:t>
      </w:r>
      <w:proofErr w:type="spellEnd"/>
      <w:r>
        <w:rPr>
          <w:rFonts w:ascii="Times New Roman" w:hAnsi="Times New Roman" w:cs="Times New Roman"/>
        </w:rPr>
        <w:t xml:space="preserve"> of London(q.v.), as the executor of Sir William Hampton</w:t>
      </w:r>
    </w:p>
    <w:p w:rsidR="00EE193B" w:rsidRDefault="00EE193B" w:rsidP="00EE19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London(q.v.), brought a plaint of debt against him.</w:t>
      </w:r>
    </w:p>
    <w:p w:rsidR="00EE193B" w:rsidRDefault="00EE193B" w:rsidP="00EE19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E193B" w:rsidRDefault="00EE193B" w:rsidP="00EE193B">
      <w:pPr>
        <w:rPr>
          <w:rFonts w:ascii="Times New Roman" w:hAnsi="Times New Roman" w:cs="Times New Roman"/>
        </w:rPr>
      </w:pPr>
    </w:p>
    <w:p w:rsidR="00EE193B" w:rsidRDefault="00EE193B" w:rsidP="00EE193B">
      <w:pPr>
        <w:rPr>
          <w:rFonts w:ascii="Times New Roman" w:hAnsi="Times New Roman" w:cs="Times New Roman"/>
        </w:rPr>
      </w:pPr>
    </w:p>
    <w:p w:rsidR="00EE193B" w:rsidRDefault="00EE193B" w:rsidP="00EE19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December 2017</w:t>
      </w:r>
    </w:p>
    <w:p w:rsidR="006B2F86" w:rsidRPr="00E71FC3" w:rsidRDefault="00EE193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193B" w:rsidRDefault="00EE193B" w:rsidP="00E71FC3">
      <w:r>
        <w:separator/>
      </w:r>
    </w:p>
  </w:endnote>
  <w:endnote w:type="continuationSeparator" w:id="0">
    <w:p w:rsidR="00EE193B" w:rsidRDefault="00EE193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193B" w:rsidRDefault="00EE193B" w:rsidP="00E71FC3">
      <w:r>
        <w:separator/>
      </w:r>
    </w:p>
  </w:footnote>
  <w:footnote w:type="continuationSeparator" w:id="0">
    <w:p w:rsidR="00EE193B" w:rsidRDefault="00EE193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93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193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7257FD-D54F-487F-808B-5BFFEB95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193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E19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2018-01-03T21:23:00Z</dcterms:created>
  <dcterms:modified xsi:type="dcterms:W3CDTF">2018-01-03T21:23:00Z</dcterms:modified>
</cp:coreProperties>
</file>