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2F6" w:rsidRDefault="001602F6" w:rsidP="00160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CROMPE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602F6" w:rsidRDefault="001602F6" w:rsidP="00160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Pershore, Worcestershire. Chapman.</w:t>
      </w:r>
    </w:p>
    <w:p w:rsidR="001602F6" w:rsidRDefault="001602F6" w:rsidP="001602F6">
      <w:pPr>
        <w:rPr>
          <w:rFonts w:ascii="Times New Roman" w:hAnsi="Times New Roman" w:cs="Times New Roman"/>
        </w:rPr>
      </w:pPr>
    </w:p>
    <w:p w:rsidR="001602F6" w:rsidRDefault="001602F6" w:rsidP="001602F6">
      <w:pPr>
        <w:rPr>
          <w:rFonts w:ascii="Times New Roman" w:hAnsi="Times New Roman" w:cs="Times New Roman"/>
        </w:rPr>
      </w:pPr>
    </w:p>
    <w:p w:rsidR="001602F6" w:rsidRDefault="001602F6" w:rsidP="00160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Boket</w:t>
      </w:r>
      <w:proofErr w:type="spellEnd"/>
      <w:r>
        <w:rPr>
          <w:rFonts w:ascii="Times New Roman" w:hAnsi="Times New Roman" w:cs="Times New Roman"/>
        </w:rPr>
        <w:t xml:space="preserve"> of Salisbury(q.v.) brought a plaint of debt against him,</w:t>
      </w:r>
    </w:p>
    <w:p w:rsidR="001602F6" w:rsidRDefault="001602F6" w:rsidP="00160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Cowfield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Wimbourne</w:t>
      </w:r>
      <w:proofErr w:type="spellEnd"/>
      <w:r>
        <w:rPr>
          <w:rFonts w:ascii="Times New Roman" w:hAnsi="Times New Roman" w:cs="Times New Roman"/>
        </w:rPr>
        <w:t xml:space="preserve"> Minster, Dorset(q.v.), Hugh More of</w:t>
      </w:r>
    </w:p>
    <w:p w:rsidR="001602F6" w:rsidRDefault="001602F6" w:rsidP="00160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Sherborne(q.v.) and Walter </w:t>
      </w:r>
      <w:proofErr w:type="spellStart"/>
      <w:r>
        <w:rPr>
          <w:rFonts w:ascii="Times New Roman" w:hAnsi="Times New Roman" w:cs="Times New Roman"/>
        </w:rPr>
        <w:t>Mychell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Holwell</w:t>
      </w:r>
      <w:proofErr w:type="spellEnd"/>
      <w:r>
        <w:rPr>
          <w:rFonts w:ascii="Times New Roman" w:hAnsi="Times New Roman" w:cs="Times New Roman"/>
        </w:rPr>
        <w:t>(q.v.).</w:t>
      </w:r>
    </w:p>
    <w:p w:rsidR="001602F6" w:rsidRDefault="001602F6" w:rsidP="00160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1602F6" w:rsidRDefault="001602F6" w:rsidP="001602F6">
      <w:pPr>
        <w:rPr>
          <w:rFonts w:ascii="Times New Roman" w:hAnsi="Times New Roman" w:cs="Times New Roman"/>
        </w:rPr>
      </w:pPr>
    </w:p>
    <w:p w:rsidR="001602F6" w:rsidRDefault="001602F6" w:rsidP="001602F6">
      <w:pPr>
        <w:rPr>
          <w:rFonts w:ascii="Times New Roman" w:hAnsi="Times New Roman" w:cs="Times New Roman"/>
        </w:rPr>
      </w:pPr>
    </w:p>
    <w:p w:rsidR="001602F6" w:rsidRDefault="001602F6" w:rsidP="00160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May 2017</w:t>
      </w:r>
    </w:p>
    <w:p w:rsidR="006B2F86" w:rsidRPr="00E71FC3" w:rsidRDefault="001602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2F6" w:rsidRDefault="001602F6" w:rsidP="00E71FC3">
      <w:r>
        <w:separator/>
      </w:r>
    </w:p>
  </w:endnote>
  <w:endnote w:type="continuationSeparator" w:id="0">
    <w:p w:rsidR="001602F6" w:rsidRDefault="001602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2F6" w:rsidRDefault="001602F6" w:rsidP="00E71FC3">
      <w:r>
        <w:separator/>
      </w:r>
    </w:p>
  </w:footnote>
  <w:footnote w:type="continuationSeparator" w:id="0">
    <w:p w:rsidR="001602F6" w:rsidRDefault="001602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2F6"/>
    <w:rsid w:val="001602F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43594C-24AE-4E87-9410-B56CDE26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602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2017-06-03T19:19:00Z</dcterms:created>
  <dcterms:modified xsi:type="dcterms:W3CDTF">2017-06-03T19:20:00Z</dcterms:modified>
</cp:coreProperties>
</file>