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51B" w:rsidRDefault="007E051B" w:rsidP="007E0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CROMPE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7E051B" w:rsidRDefault="007E051B" w:rsidP="007E0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Purshall, Worcestershire. Husbandman.</w:t>
      </w:r>
    </w:p>
    <w:p w:rsidR="007E051B" w:rsidRDefault="007E051B" w:rsidP="007E0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51B" w:rsidRDefault="007E051B" w:rsidP="007E0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51B" w:rsidRDefault="007E051B" w:rsidP="007E0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Littulton(q.v.) and William Stevennes(q.v.) brought a plaint of</w:t>
      </w:r>
    </w:p>
    <w:p w:rsidR="007E051B" w:rsidRDefault="007E051B" w:rsidP="007E0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against him, John Burne of Bromsgrove(q.v.), Thomas</w:t>
      </w:r>
    </w:p>
    <w:p w:rsidR="007E051B" w:rsidRDefault="007E051B" w:rsidP="007E0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Sqyngyll of Purshall(q.v.), Thomas Wybbe of Droitwich(q.v.) and William</w:t>
      </w:r>
    </w:p>
    <w:p w:rsidR="007E051B" w:rsidRDefault="007E051B" w:rsidP="007E0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Okey of Longdon(q.v.).</w:t>
      </w:r>
    </w:p>
    <w:p w:rsidR="007E051B" w:rsidRDefault="007E051B" w:rsidP="007E051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7E051B" w:rsidRDefault="007E051B" w:rsidP="007E051B">
      <w:pPr>
        <w:pStyle w:val="NoSpacing"/>
        <w:rPr>
          <w:rFonts w:ascii="Times New Roman" w:hAnsi="Times New Roman" w:cs="Times New Roman"/>
        </w:rPr>
      </w:pPr>
    </w:p>
    <w:p w:rsidR="007E051B" w:rsidRDefault="007E051B" w:rsidP="007E051B">
      <w:pPr>
        <w:pStyle w:val="NoSpacing"/>
        <w:rPr>
          <w:rFonts w:ascii="Times New Roman" w:hAnsi="Times New Roman" w:cs="Times New Roman"/>
        </w:rPr>
      </w:pPr>
    </w:p>
    <w:p w:rsidR="00DD5B8A" w:rsidRPr="00564E3C" w:rsidRDefault="007E051B" w:rsidP="007E05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1EB">
        <w:rPr>
          <w:rFonts w:ascii="Times New Roman" w:hAnsi="Times New Roman" w:cs="Times New Roman"/>
          <w:sz w:val="24"/>
          <w:szCs w:val="24"/>
        </w:rPr>
        <w:t>26 July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51B" w:rsidRDefault="007E051B" w:rsidP="00564E3C">
      <w:pPr>
        <w:spacing w:after="0" w:line="240" w:lineRule="auto"/>
      </w:pPr>
      <w:r>
        <w:separator/>
      </w:r>
    </w:p>
  </w:endnote>
  <w:endnote w:type="continuationSeparator" w:id="0">
    <w:p w:rsidR="007E051B" w:rsidRDefault="007E051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051B">
      <w:rPr>
        <w:rFonts w:ascii="Times New Roman" w:hAnsi="Times New Roman" w:cs="Times New Roman"/>
        <w:noProof/>
        <w:sz w:val="24"/>
        <w:szCs w:val="24"/>
      </w:rPr>
      <w:t>11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51B" w:rsidRDefault="007E051B" w:rsidP="00564E3C">
      <w:pPr>
        <w:spacing w:after="0" w:line="240" w:lineRule="auto"/>
      </w:pPr>
      <w:r>
        <w:separator/>
      </w:r>
    </w:p>
  </w:footnote>
  <w:footnote w:type="continuationSeparator" w:id="0">
    <w:p w:rsidR="007E051B" w:rsidRDefault="007E051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51B"/>
    <w:rsid w:val="00372DC6"/>
    <w:rsid w:val="00564E3C"/>
    <w:rsid w:val="0064591D"/>
    <w:rsid w:val="007E051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72D027-4CE5-4A58-8BC3-D28BAB91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E05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2015-10-11T19:17:00Z</dcterms:created>
  <dcterms:modified xsi:type="dcterms:W3CDTF">2015-10-11T19:17:00Z</dcterms:modified>
</cp:coreProperties>
</file>