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A713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CROMPE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05B87ED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Brentwood.</w:t>
      </w:r>
    </w:p>
    <w:p w14:paraId="327A6B09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690D3E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DB640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EB58DF8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661418F7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the taxes of a fifteenth and a tenth.</w:t>
      </w:r>
    </w:p>
    <w:p w14:paraId="2C0EAC93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49FF4C02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13C2F0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A65B4" w14:textId="77777777" w:rsidR="004F2173" w:rsidRDefault="004F2173" w:rsidP="004F2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2021</w:t>
      </w:r>
    </w:p>
    <w:p w14:paraId="7A752A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4036" w14:textId="77777777" w:rsidR="004F2173" w:rsidRDefault="004F2173" w:rsidP="009139A6">
      <w:r>
        <w:separator/>
      </w:r>
    </w:p>
  </w:endnote>
  <w:endnote w:type="continuationSeparator" w:id="0">
    <w:p w14:paraId="341D7C51" w14:textId="77777777" w:rsidR="004F2173" w:rsidRDefault="004F21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9C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81D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CAA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E0829" w14:textId="77777777" w:rsidR="004F2173" w:rsidRDefault="004F2173" w:rsidP="009139A6">
      <w:r>
        <w:separator/>
      </w:r>
    </w:p>
  </w:footnote>
  <w:footnote w:type="continuationSeparator" w:id="0">
    <w:p w14:paraId="47BA2793" w14:textId="77777777" w:rsidR="004F2173" w:rsidRDefault="004F21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6E7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A96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CA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73"/>
    <w:rsid w:val="000666E0"/>
    <w:rsid w:val="002510B7"/>
    <w:rsid w:val="004F217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62C0F"/>
  <w15:chartTrackingRefBased/>
  <w15:docId w15:val="{289D0340-B540-4E5B-9EB8-DA926577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2021-10-19T19:05:00Z</dcterms:created>
  <dcterms:modified xsi:type="dcterms:W3CDTF">2021-10-19T19:07:00Z</dcterms:modified>
</cp:coreProperties>
</file>