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DAD" w:rsidRDefault="00E41DAD" w:rsidP="00E41D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CROMPE</w:t>
      </w:r>
      <w:r>
        <w:rPr>
          <w:rFonts w:ascii="Times New Roman" w:hAnsi="Times New Roman" w:cs="Times New Roman"/>
        </w:rPr>
        <w:tab/>
        <w:t>(fl.1421)</w:t>
      </w:r>
    </w:p>
    <w:p w:rsidR="00E41DAD" w:rsidRDefault="00E41DAD" w:rsidP="00E41DAD">
      <w:pPr>
        <w:rPr>
          <w:rFonts w:ascii="Times New Roman" w:hAnsi="Times New Roman" w:cs="Times New Roman"/>
        </w:rPr>
      </w:pPr>
    </w:p>
    <w:p w:rsidR="00E41DAD" w:rsidRDefault="00E41DAD" w:rsidP="00E41DAD">
      <w:pPr>
        <w:rPr>
          <w:rFonts w:ascii="Times New Roman" w:hAnsi="Times New Roman" w:cs="Times New Roman"/>
        </w:rPr>
      </w:pPr>
    </w:p>
    <w:p w:rsidR="00E41DAD" w:rsidRDefault="00E41DAD" w:rsidP="00E41D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Apr.1421</w:t>
      </w:r>
      <w:r>
        <w:rPr>
          <w:rFonts w:ascii="Times New Roman" w:hAnsi="Times New Roman" w:cs="Times New Roman"/>
        </w:rPr>
        <w:tab/>
        <w:t>He was a juror on the inquisition post mortem held in Worcester into land</w:t>
      </w:r>
    </w:p>
    <w:p w:rsidR="00E41DAD" w:rsidRDefault="00E41DAD" w:rsidP="00E41D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the late John Beauchamp(q.v.).</w:t>
      </w:r>
    </w:p>
    <w:p w:rsidR="00E41DAD" w:rsidRDefault="00E41DAD" w:rsidP="00E41D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82DF8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21-461)</w:t>
      </w:r>
    </w:p>
    <w:p w:rsidR="00E41DAD" w:rsidRDefault="00E41DAD" w:rsidP="00E41DAD">
      <w:pPr>
        <w:rPr>
          <w:rFonts w:ascii="Times New Roman" w:hAnsi="Times New Roman" w:cs="Times New Roman"/>
        </w:rPr>
      </w:pPr>
    </w:p>
    <w:p w:rsidR="00E41DAD" w:rsidRDefault="00E41DAD" w:rsidP="00E41DAD">
      <w:pPr>
        <w:rPr>
          <w:rFonts w:ascii="Times New Roman" w:hAnsi="Times New Roman" w:cs="Times New Roman"/>
        </w:rPr>
      </w:pPr>
    </w:p>
    <w:p w:rsidR="00E41DAD" w:rsidRDefault="00E41DAD" w:rsidP="00E41D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June 2016</w:t>
      </w:r>
    </w:p>
    <w:p w:rsidR="006B2F86" w:rsidRPr="00E71FC3" w:rsidRDefault="00E41DA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DAD" w:rsidRDefault="00E41DAD" w:rsidP="00E71FC3">
      <w:r>
        <w:separator/>
      </w:r>
    </w:p>
  </w:endnote>
  <w:endnote w:type="continuationSeparator" w:id="0">
    <w:p w:rsidR="00E41DAD" w:rsidRDefault="00E41D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DAD" w:rsidRDefault="00E41DAD" w:rsidP="00E71FC3">
      <w:r>
        <w:separator/>
      </w:r>
    </w:p>
  </w:footnote>
  <w:footnote w:type="continuationSeparator" w:id="0">
    <w:p w:rsidR="00E41DAD" w:rsidRDefault="00E41D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DAD"/>
    <w:rsid w:val="001A7C09"/>
    <w:rsid w:val="00733BE7"/>
    <w:rsid w:val="00AB52E8"/>
    <w:rsid w:val="00B16D3F"/>
    <w:rsid w:val="00E41DA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E2F534-15D4-4FE7-BAF7-99D8F0DA7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E41DA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41D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2016-07-08T19:49:00Z</dcterms:created>
  <dcterms:modified xsi:type="dcterms:W3CDTF">2016-07-08T19:49:00Z</dcterms:modified>
</cp:coreProperties>
</file>