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98F3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CROMPE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2478C9A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</w:p>
    <w:p w14:paraId="4DE9C01E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</w:p>
    <w:p w14:paraId="1B7C2661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04D904CC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499CA5F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Essex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6AF56431" w14:textId="77777777" w:rsidR="00042678" w:rsidRDefault="00042678" w:rsidP="0004267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6311A927" w14:textId="77777777" w:rsidR="00042678" w:rsidRDefault="00042678" w:rsidP="0004267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37933906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</w:p>
    <w:p w14:paraId="25FF7EB0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</w:p>
    <w:p w14:paraId="55ABE1CE" w14:textId="77777777" w:rsidR="00042678" w:rsidRDefault="00042678" w:rsidP="00042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0FF056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13B11" w14:textId="77777777" w:rsidR="00042678" w:rsidRDefault="00042678" w:rsidP="009139A6">
      <w:r>
        <w:separator/>
      </w:r>
    </w:p>
  </w:endnote>
  <w:endnote w:type="continuationSeparator" w:id="0">
    <w:p w14:paraId="31897F74" w14:textId="77777777" w:rsidR="00042678" w:rsidRDefault="000426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E11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D24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13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515F" w14:textId="77777777" w:rsidR="00042678" w:rsidRDefault="00042678" w:rsidP="009139A6">
      <w:r>
        <w:separator/>
      </w:r>
    </w:p>
  </w:footnote>
  <w:footnote w:type="continuationSeparator" w:id="0">
    <w:p w14:paraId="61304F02" w14:textId="77777777" w:rsidR="00042678" w:rsidRDefault="000426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38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4CD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09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678"/>
    <w:rsid w:val="0004267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64D18"/>
  <w15:chartTrackingRefBased/>
  <w15:docId w15:val="{95E67616-9077-48F8-9E12-7CCC6BA9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67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2022-05-29T20:51:00Z</dcterms:created>
  <dcterms:modified xsi:type="dcterms:W3CDTF">2022-05-29T20:51:00Z</dcterms:modified>
</cp:coreProperties>
</file>