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8C7E2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Walter CROMP</w:t>
      </w:r>
      <w:r>
        <w:rPr>
          <w:rFonts w:ascii="Times New Roman" w:eastAsia="Times New Roman" w:hAnsi="Times New Roman" w:cs="Times New Roman"/>
        </w:rPr>
        <w:t xml:space="preserve">       (fl.1442)</w:t>
      </w:r>
    </w:p>
    <w:p w14:paraId="4D1920E9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Norwich. Chapman.</w:t>
      </w:r>
    </w:p>
    <w:p w14:paraId="58107591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</w:p>
    <w:p w14:paraId="0A7B1D3C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</w:p>
    <w:p w14:paraId="301D4D4E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1442</w:t>
      </w:r>
      <w:r>
        <w:rPr>
          <w:rFonts w:ascii="Times New Roman" w:eastAsia="Times New Roman" w:hAnsi="Times New Roman" w:cs="Times New Roman"/>
        </w:rPr>
        <w:tab/>
        <w:t>Thomas Brown(q.v.) brought a plaint of maintenance against him and</w:t>
      </w:r>
    </w:p>
    <w:p w14:paraId="6F2B8040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11 others.       ( </w:t>
      </w:r>
      <w:hyperlink r:id="rId6" w:history="1">
        <w:r w:rsidRPr="00FD4012">
          <w:rPr>
            <w:rStyle w:val="Hyperlink"/>
            <w:rFonts w:ascii="Times New Roman" w:eastAsia="Times New Roman" w:hAnsi="Times New Roman" w:cs="Times New Roman"/>
          </w:rPr>
          <w:t>https://waalt.uh.edu/index.php/CP40/724</w:t>
        </w:r>
      </w:hyperlink>
      <w:r>
        <w:rPr>
          <w:rFonts w:ascii="Times New Roman" w:eastAsia="Times New Roman" w:hAnsi="Times New Roman" w:cs="Times New Roman"/>
        </w:rPr>
        <w:t xml:space="preserve"> )</w:t>
      </w:r>
    </w:p>
    <w:p w14:paraId="72E40C0F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</w:p>
    <w:p w14:paraId="31AFA28C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</w:p>
    <w:p w14:paraId="39FB9B84" w14:textId="77777777" w:rsidR="004B231F" w:rsidRDefault="004B231F" w:rsidP="004B231F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 February 2026</w:t>
      </w:r>
    </w:p>
    <w:p w14:paraId="5963C5A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3F1A" w14:textId="77777777" w:rsidR="00CB679F" w:rsidRDefault="00CB679F" w:rsidP="00086E2C">
      <w:pPr>
        <w:spacing w:after="0" w:line="240" w:lineRule="auto"/>
      </w:pPr>
      <w:r>
        <w:separator/>
      </w:r>
    </w:p>
  </w:endnote>
  <w:endnote w:type="continuationSeparator" w:id="0">
    <w:p w14:paraId="6CA39713" w14:textId="77777777" w:rsidR="00CB679F" w:rsidRDefault="00CB67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E5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64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69C7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A991" w14:textId="77777777" w:rsidR="00CB679F" w:rsidRDefault="00CB679F" w:rsidP="00086E2C">
      <w:pPr>
        <w:spacing w:after="0" w:line="240" w:lineRule="auto"/>
      </w:pPr>
      <w:r>
        <w:separator/>
      </w:r>
    </w:p>
  </w:footnote>
  <w:footnote w:type="continuationSeparator" w:id="0">
    <w:p w14:paraId="27B9F38F" w14:textId="77777777" w:rsidR="00CB679F" w:rsidRDefault="00CB67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EAB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BD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DA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1F"/>
    <w:rsid w:val="00086E2C"/>
    <w:rsid w:val="000A2E7A"/>
    <w:rsid w:val="002244B7"/>
    <w:rsid w:val="00314D94"/>
    <w:rsid w:val="004B231F"/>
    <w:rsid w:val="00617568"/>
    <w:rsid w:val="006E68FA"/>
    <w:rsid w:val="00CB679F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8E068"/>
  <w15:chartTrackingRefBased/>
  <w15:docId w15:val="{47BB2A8B-88C0-40C2-A1F5-C772AC87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B23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31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2026-02-06T22:41:00Z</dcterms:created>
  <dcterms:modified xsi:type="dcterms:W3CDTF">2026-02-06T22:42:00Z</dcterms:modified>
</cp:coreProperties>
</file>