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0F8C6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CROMP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24D48738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Hereford. Lollard.</w:t>
      </w:r>
    </w:p>
    <w:p w14:paraId="0854272B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6F5C76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3AEB6B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Spring </w:t>
      </w: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>He was denounced for “maintaining Oldcastle”. He was released after swearing</w:t>
      </w:r>
    </w:p>
    <w:p w14:paraId="05662577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 to support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Sir John Oldcastle(q.v.).</w:t>
      </w:r>
    </w:p>
    <w:p w14:paraId="3AB8058C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40B991FE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2A2297B7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Department of History of the University of York, September 1475 p.131)</w:t>
      </w:r>
    </w:p>
    <w:p w14:paraId="0C23042D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63EAC5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3258CA" w14:textId="77777777" w:rsidR="00A7014C" w:rsidRDefault="00A7014C" w:rsidP="00A70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p w14:paraId="056DDD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E0FB9" w14:textId="77777777" w:rsidR="00A7014C" w:rsidRDefault="00A7014C" w:rsidP="009139A6">
      <w:r>
        <w:separator/>
      </w:r>
    </w:p>
  </w:endnote>
  <w:endnote w:type="continuationSeparator" w:id="0">
    <w:p w14:paraId="7027FCB6" w14:textId="77777777" w:rsidR="00A7014C" w:rsidRDefault="00A701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E3D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05F3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EA7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2F342" w14:textId="77777777" w:rsidR="00A7014C" w:rsidRDefault="00A7014C" w:rsidP="009139A6">
      <w:r>
        <w:separator/>
      </w:r>
    </w:p>
  </w:footnote>
  <w:footnote w:type="continuationSeparator" w:id="0">
    <w:p w14:paraId="768160B4" w14:textId="77777777" w:rsidR="00A7014C" w:rsidRDefault="00A701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C4F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8A7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7D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4C"/>
    <w:rsid w:val="000666E0"/>
    <w:rsid w:val="002510B7"/>
    <w:rsid w:val="005C130B"/>
    <w:rsid w:val="00826F5C"/>
    <w:rsid w:val="009139A6"/>
    <w:rsid w:val="009448BB"/>
    <w:rsid w:val="00A3176C"/>
    <w:rsid w:val="00A7014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C8D60"/>
  <w15:chartTrackingRefBased/>
  <w15:docId w15:val="{F28DAE85-E02B-4355-B822-B5169AA7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2021-12-23T21:44:00Z</dcterms:created>
  <dcterms:modified xsi:type="dcterms:W3CDTF">2021-12-23T21:45:00Z</dcterms:modified>
</cp:coreProperties>
</file>