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70808" w14:textId="77777777" w:rsidR="009F612D" w:rsidRDefault="009F612D" w:rsidP="009F6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CROME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62CBCD42" w14:textId="77777777" w:rsidR="009F612D" w:rsidRDefault="009F612D" w:rsidP="009F6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Ripon. Gentleman.</w:t>
      </w:r>
    </w:p>
    <w:p w14:paraId="3F8E3937" w14:textId="77777777" w:rsidR="009F612D" w:rsidRDefault="009F612D" w:rsidP="009F612D">
      <w:pPr>
        <w:pStyle w:val="NoSpacing"/>
        <w:rPr>
          <w:rFonts w:cs="Times New Roman"/>
          <w:szCs w:val="24"/>
        </w:rPr>
      </w:pPr>
    </w:p>
    <w:p w14:paraId="4E35D476" w14:textId="77777777" w:rsidR="009F612D" w:rsidRDefault="009F612D" w:rsidP="009F612D">
      <w:pPr>
        <w:pStyle w:val="NoSpacing"/>
        <w:rPr>
          <w:rFonts w:cs="Times New Roman"/>
          <w:szCs w:val="24"/>
        </w:rPr>
      </w:pPr>
    </w:p>
    <w:p w14:paraId="022498C6" w14:textId="77777777" w:rsidR="009F612D" w:rsidRDefault="009F612D" w:rsidP="009F6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Colynson</w:t>
      </w:r>
      <w:proofErr w:type="spellEnd"/>
      <w:r>
        <w:rPr>
          <w:rFonts w:cs="Times New Roman"/>
          <w:szCs w:val="24"/>
        </w:rPr>
        <w:t xml:space="preserve"> of York, merchant(q.v.), brought a plaint of debt against</w:t>
      </w:r>
    </w:p>
    <w:p w14:paraId="5105989B" w14:textId="77777777" w:rsidR="009F612D" w:rsidRDefault="009F612D" w:rsidP="009F6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three others.</w:t>
      </w:r>
    </w:p>
    <w:p w14:paraId="5EBC4062" w14:textId="77777777" w:rsidR="009F612D" w:rsidRDefault="009F612D" w:rsidP="009F6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E1FD7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76FEEAC8" w14:textId="77777777" w:rsidR="009F612D" w:rsidRDefault="009F612D" w:rsidP="009F612D">
      <w:pPr>
        <w:pStyle w:val="NoSpacing"/>
        <w:rPr>
          <w:rFonts w:cs="Times New Roman"/>
          <w:szCs w:val="24"/>
        </w:rPr>
      </w:pPr>
    </w:p>
    <w:p w14:paraId="2C81EC2D" w14:textId="77777777" w:rsidR="009F612D" w:rsidRDefault="009F612D" w:rsidP="009F612D">
      <w:pPr>
        <w:pStyle w:val="NoSpacing"/>
        <w:rPr>
          <w:rFonts w:cs="Times New Roman"/>
          <w:szCs w:val="24"/>
        </w:rPr>
      </w:pPr>
    </w:p>
    <w:p w14:paraId="0F4E3505" w14:textId="77777777" w:rsidR="009F612D" w:rsidRDefault="009F612D" w:rsidP="009F61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July 2024</w:t>
      </w:r>
    </w:p>
    <w:p w14:paraId="47F85F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C7885" w14:textId="77777777" w:rsidR="009F612D" w:rsidRDefault="009F612D" w:rsidP="009139A6">
      <w:r>
        <w:separator/>
      </w:r>
    </w:p>
  </w:endnote>
  <w:endnote w:type="continuationSeparator" w:id="0">
    <w:p w14:paraId="5BF272EF" w14:textId="77777777" w:rsidR="009F612D" w:rsidRDefault="009F61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A46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DBA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101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F9CE34" w14:textId="77777777" w:rsidR="009F612D" w:rsidRDefault="009F612D" w:rsidP="009139A6">
      <w:r>
        <w:separator/>
      </w:r>
    </w:p>
  </w:footnote>
  <w:footnote w:type="continuationSeparator" w:id="0">
    <w:p w14:paraId="37BA0142" w14:textId="77777777" w:rsidR="009F612D" w:rsidRDefault="009F61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CB3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B7E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D09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2D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9F612D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2709"/>
  <w15:chartTrackingRefBased/>
  <w15:docId w15:val="{F81599DB-ABAF-4509-9223-547CB9FC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61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2024-07-07T17:48:00Z</dcterms:created>
  <dcterms:modified xsi:type="dcterms:W3CDTF">2024-07-07T17:48:00Z</dcterms:modified>
</cp:coreProperties>
</file>