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BBE8D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CROME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4D3A1751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9D4E13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C90BF6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Warwyck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1CDCCD23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woodman(q.v.),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Elmede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chaplain(q.v.), and John</w:t>
      </w:r>
    </w:p>
    <w:p w14:paraId="5DB6795A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Cappe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cutler(q.v.).</w:t>
      </w:r>
    </w:p>
    <w:p w14:paraId="3C5A5008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FBD10AE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35D1E1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C18985" w14:textId="77777777" w:rsidR="001071B6" w:rsidRDefault="001071B6" w:rsidP="001071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2022</w:t>
      </w:r>
    </w:p>
    <w:p w14:paraId="59C420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D4CE2" w14:textId="77777777" w:rsidR="001071B6" w:rsidRDefault="001071B6" w:rsidP="009139A6">
      <w:r>
        <w:separator/>
      </w:r>
    </w:p>
  </w:endnote>
  <w:endnote w:type="continuationSeparator" w:id="0">
    <w:p w14:paraId="419FC78D" w14:textId="77777777" w:rsidR="001071B6" w:rsidRDefault="001071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384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3EA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E9C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BCCD0" w14:textId="77777777" w:rsidR="001071B6" w:rsidRDefault="001071B6" w:rsidP="009139A6">
      <w:r>
        <w:separator/>
      </w:r>
    </w:p>
  </w:footnote>
  <w:footnote w:type="continuationSeparator" w:id="0">
    <w:p w14:paraId="24BD083C" w14:textId="77777777" w:rsidR="001071B6" w:rsidRDefault="001071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D8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60E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86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B6"/>
    <w:rsid w:val="000666E0"/>
    <w:rsid w:val="001071B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83584"/>
  <w15:chartTrackingRefBased/>
  <w15:docId w15:val="{87D02C78-27DE-43B9-8D9E-F9E3925F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71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2022-07-03T19:48:00Z</dcterms:created>
  <dcterms:modified xsi:type="dcterms:W3CDTF">2022-07-03T19:48:00Z</dcterms:modified>
</cp:coreProperties>
</file>