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F2A12" w14:textId="77777777" w:rsidR="004D23BF" w:rsidRDefault="004D23BF" w:rsidP="004D2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CROME</w:t>
      </w:r>
      <w:r>
        <w:rPr>
          <w:rFonts w:ascii="Times New Roman" w:hAnsi="Times New Roman" w:cs="Times New Roman"/>
        </w:rPr>
        <w:t xml:space="preserve">       (fl.1483)</w:t>
      </w:r>
    </w:p>
    <w:p w14:paraId="523DC2FD" w14:textId="77777777" w:rsidR="004D23BF" w:rsidRDefault="004D23BF" w:rsidP="004D23BF">
      <w:pPr>
        <w:rPr>
          <w:rFonts w:ascii="Times New Roman" w:hAnsi="Times New Roman" w:cs="Times New Roman"/>
        </w:rPr>
      </w:pPr>
    </w:p>
    <w:p w14:paraId="266E4492" w14:textId="77777777" w:rsidR="004D23BF" w:rsidRDefault="004D23BF" w:rsidP="004D23BF">
      <w:pPr>
        <w:rPr>
          <w:rFonts w:ascii="Times New Roman" w:hAnsi="Times New Roman" w:cs="Times New Roman"/>
        </w:rPr>
      </w:pPr>
    </w:p>
    <w:p w14:paraId="6F4954A7" w14:textId="77777777" w:rsidR="004D23BF" w:rsidRDefault="004D23BF" w:rsidP="004D2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assault against John </w:t>
      </w:r>
      <w:proofErr w:type="spellStart"/>
      <w:r>
        <w:rPr>
          <w:rFonts w:ascii="Times New Roman" w:hAnsi="Times New Roman" w:cs="Times New Roman"/>
        </w:rPr>
        <w:t>Boulond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Tuttington</w:t>
      </w:r>
      <w:proofErr w:type="spellEnd"/>
      <w:r>
        <w:rPr>
          <w:rFonts w:ascii="Times New Roman" w:hAnsi="Times New Roman" w:cs="Times New Roman"/>
        </w:rPr>
        <w:t>,</w:t>
      </w:r>
    </w:p>
    <w:p w14:paraId="6B416CAC" w14:textId="77777777" w:rsidR="004D23BF" w:rsidRDefault="004D23BF" w:rsidP="004D2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Norfolk(q.v.).</w:t>
      </w:r>
    </w:p>
    <w:p w14:paraId="47F2F2CD" w14:textId="77777777" w:rsidR="004D23BF" w:rsidRDefault="004D23BF" w:rsidP="004D2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E59871A" w14:textId="77777777" w:rsidR="004D23BF" w:rsidRDefault="004D23BF" w:rsidP="004D2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Cobald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Foulsham</w:t>
      </w:r>
      <w:proofErr w:type="spellEnd"/>
      <w:r>
        <w:rPr>
          <w:rFonts w:ascii="Times New Roman" w:hAnsi="Times New Roman" w:cs="Times New Roman"/>
        </w:rPr>
        <w:t>, Norfolk(q.v.),</w:t>
      </w:r>
    </w:p>
    <w:p w14:paraId="5BA0C81C" w14:textId="77777777" w:rsidR="004D23BF" w:rsidRDefault="004D23BF" w:rsidP="004D2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Wattys</w:t>
      </w:r>
      <w:proofErr w:type="spellEnd"/>
      <w:r>
        <w:rPr>
          <w:rFonts w:ascii="Times New Roman" w:hAnsi="Times New Roman" w:cs="Times New Roman"/>
        </w:rPr>
        <w:t xml:space="preserve"> of Salle(q.v.).   (ibid.)</w:t>
      </w:r>
    </w:p>
    <w:p w14:paraId="4229C7F1" w14:textId="77777777" w:rsidR="004D23BF" w:rsidRDefault="004D23BF" w:rsidP="004D23BF">
      <w:pPr>
        <w:rPr>
          <w:rFonts w:ascii="Times New Roman" w:hAnsi="Times New Roman" w:cs="Times New Roman"/>
        </w:rPr>
      </w:pPr>
    </w:p>
    <w:p w14:paraId="57E8465C" w14:textId="77777777" w:rsidR="004D23BF" w:rsidRDefault="004D23BF" w:rsidP="004D23BF">
      <w:pPr>
        <w:rPr>
          <w:rFonts w:ascii="Times New Roman" w:hAnsi="Times New Roman" w:cs="Times New Roman"/>
        </w:rPr>
      </w:pPr>
    </w:p>
    <w:p w14:paraId="04E02126" w14:textId="77777777" w:rsidR="004D23BF" w:rsidRDefault="004D23BF" w:rsidP="004D2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2019</w:t>
      </w:r>
    </w:p>
    <w:p w14:paraId="1BAFC057" w14:textId="77777777" w:rsidR="006B2F86" w:rsidRPr="00E71FC3" w:rsidRDefault="004D23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5978D" w14:textId="77777777" w:rsidR="004D23BF" w:rsidRDefault="004D23BF" w:rsidP="00E71FC3">
      <w:r>
        <w:separator/>
      </w:r>
    </w:p>
  </w:endnote>
  <w:endnote w:type="continuationSeparator" w:id="0">
    <w:p w14:paraId="0E0D70AA" w14:textId="77777777" w:rsidR="004D23BF" w:rsidRDefault="004D23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40A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28D44" w14:textId="77777777" w:rsidR="004D23BF" w:rsidRDefault="004D23BF" w:rsidP="00E71FC3">
      <w:r>
        <w:separator/>
      </w:r>
    </w:p>
  </w:footnote>
  <w:footnote w:type="continuationSeparator" w:id="0">
    <w:p w14:paraId="3D259BBF" w14:textId="77777777" w:rsidR="004D23BF" w:rsidRDefault="004D23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BF"/>
    <w:rsid w:val="001A7C09"/>
    <w:rsid w:val="004D23B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475EF"/>
  <w15:chartTrackingRefBased/>
  <w15:docId w15:val="{AE537265-8E1F-4C6B-8E36-67AE01EC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3B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2019-11-07T21:56:00Z</dcterms:created>
  <dcterms:modified xsi:type="dcterms:W3CDTF">2019-11-07T21:57:00Z</dcterms:modified>
</cp:coreProperties>
</file>