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B63E0" w14:textId="77777777" w:rsidR="00CC1196" w:rsidRDefault="00CC1196" w:rsidP="00CC1196">
      <w:pPr>
        <w:pStyle w:val="NoSpacing"/>
      </w:pPr>
      <w:r>
        <w:rPr>
          <w:u w:val="single"/>
        </w:rPr>
        <w:t>Robert CROMBLEHOLME</w:t>
      </w:r>
      <w:r>
        <w:t xml:space="preserve"> </w:t>
      </w:r>
      <w:proofErr w:type="gramStart"/>
      <w:r>
        <w:t xml:space="preserve">   (</w:t>
      </w:r>
      <w:proofErr w:type="gramEnd"/>
      <w:r>
        <w:t>fl.1497-1527)</w:t>
      </w:r>
    </w:p>
    <w:p w14:paraId="7BB3613D" w14:textId="77777777" w:rsidR="00CC1196" w:rsidRDefault="00CC1196" w:rsidP="00CC1196">
      <w:pPr>
        <w:pStyle w:val="NoSpacing"/>
      </w:pPr>
      <w:r>
        <w:t>Rector of Ribchester, Lancashire.</w:t>
      </w:r>
    </w:p>
    <w:p w14:paraId="2BA64B56" w14:textId="77777777" w:rsidR="00CC1196" w:rsidRDefault="00CC1196" w:rsidP="00CC1196">
      <w:pPr>
        <w:pStyle w:val="NoSpacing"/>
      </w:pPr>
    </w:p>
    <w:p w14:paraId="25A4E48E" w14:textId="77777777" w:rsidR="00CC1196" w:rsidRDefault="00CC1196" w:rsidP="00CC1196">
      <w:pPr>
        <w:pStyle w:val="NoSpacing"/>
      </w:pPr>
    </w:p>
    <w:p w14:paraId="41E0EBE9" w14:textId="77777777" w:rsidR="00CC1196" w:rsidRDefault="00CC1196" w:rsidP="00CC1196">
      <w:pPr>
        <w:pStyle w:val="NoSpacing"/>
      </w:pPr>
      <w:r>
        <w:t>16 Mar.1497</w:t>
      </w:r>
      <w:r>
        <w:tab/>
        <w:t>He became Rector.   (V.C.H. Lancashire vol.7 pp.36-4)</w:t>
      </w:r>
    </w:p>
    <w:p w14:paraId="6CC718B1" w14:textId="77777777" w:rsidR="00CC1196" w:rsidRDefault="00CC1196" w:rsidP="00CC1196">
      <w:pPr>
        <w:pStyle w:val="NoSpacing"/>
      </w:pPr>
      <w:r>
        <w:tab/>
        <w:t xml:space="preserve">1527 </w:t>
      </w:r>
      <w:r>
        <w:tab/>
        <w:t>He resigned.  (ibid.)</w:t>
      </w:r>
    </w:p>
    <w:p w14:paraId="2D0B3058" w14:textId="77777777" w:rsidR="00CC1196" w:rsidRDefault="00CC1196" w:rsidP="00CC1196">
      <w:pPr>
        <w:pStyle w:val="NoSpacing"/>
      </w:pPr>
    </w:p>
    <w:p w14:paraId="214A6521" w14:textId="77777777" w:rsidR="00CC1196" w:rsidRDefault="00CC1196" w:rsidP="00CC1196">
      <w:pPr>
        <w:pStyle w:val="NoSpacing"/>
      </w:pPr>
    </w:p>
    <w:p w14:paraId="3E166F91" w14:textId="77777777" w:rsidR="00CC1196" w:rsidRDefault="00CC1196" w:rsidP="00CC1196">
      <w:pPr>
        <w:pStyle w:val="NoSpacing"/>
      </w:pPr>
      <w:r>
        <w:t>12 March 2019</w:t>
      </w:r>
    </w:p>
    <w:p w14:paraId="682706EF" w14:textId="77777777" w:rsidR="006B2F86" w:rsidRPr="00E71FC3" w:rsidRDefault="00CC11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C7414" w14:textId="77777777" w:rsidR="00CC1196" w:rsidRDefault="00CC1196" w:rsidP="00E71FC3">
      <w:pPr>
        <w:spacing w:after="0" w:line="240" w:lineRule="auto"/>
      </w:pPr>
      <w:r>
        <w:separator/>
      </w:r>
    </w:p>
  </w:endnote>
  <w:endnote w:type="continuationSeparator" w:id="0">
    <w:p w14:paraId="61B03EB8" w14:textId="77777777" w:rsidR="00CC1196" w:rsidRDefault="00CC11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9D1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1EEEB" w14:textId="77777777" w:rsidR="00CC1196" w:rsidRDefault="00CC1196" w:rsidP="00E71FC3">
      <w:pPr>
        <w:spacing w:after="0" w:line="240" w:lineRule="auto"/>
      </w:pPr>
      <w:r>
        <w:separator/>
      </w:r>
    </w:p>
  </w:footnote>
  <w:footnote w:type="continuationSeparator" w:id="0">
    <w:p w14:paraId="2B0405E1" w14:textId="77777777" w:rsidR="00CC1196" w:rsidRDefault="00CC11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96"/>
    <w:rsid w:val="001A7C09"/>
    <w:rsid w:val="00577BD5"/>
    <w:rsid w:val="00656CBA"/>
    <w:rsid w:val="006A1F77"/>
    <w:rsid w:val="00733BE7"/>
    <w:rsid w:val="00AB52E8"/>
    <w:rsid w:val="00B16D3F"/>
    <w:rsid w:val="00BB41AC"/>
    <w:rsid w:val="00CC11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A52D2"/>
  <w15:chartTrackingRefBased/>
  <w15:docId w15:val="{62CFEC37-CD7A-440D-AC5B-222FDA5F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2019-04-02T19:26:00Z</dcterms:created>
  <dcterms:modified xsi:type="dcterms:W3CDTF">2019-04-02T19:26:00Z</dcterms:modified>
</cp:coreProperties>
</file>