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3FF8E" w14:textId="77777777" w:rsidR="00462018" w:rsidRDefault="00462018" w:rsidP="0063180C">
      <w:pPr>
        <w:pStyle w:val="NoSpacing"/>
      </w:pPr>
      <w:r>
        <w:rPr>
          <w:u w:val="single"/>
        </w:rPr>
        <w:t>John CROMBE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89FEE76" w14:textId="77777777" w:rsidR="00462018" w:rsidRDefault="00462018" w:rsidP="0063180C">
      <w:pPr>
        <w:pStyle w:val="NoSpacing"/>
      </w:pPr>
      <w:r>
        <w:t xml:space="preserve">of </w:t>
      </w:r>
      <w:proofErr w:type="spellStart"/>
      <w:r>
        <w:t>Billingford</w:t>
      </w:r>
      <w:proofErr w:type="spellEnd"/>
      <w:r>
        <w:t>, Norfolk.  Yeoman.</w:t>
      </w:r>
    </w:p>
    <w:p w14:paraId="6A8BF2B7" w14:textId="77777777" w:rsidR="00462018" w:rsidRDefault="00462018" w:rsidP="0063180C">
      <w:pPr>
        <w:pStyle w:val="NoSpacing"/>
      </w:pPr>
    </w:p>
    <w:p w14:paraId="15EB4C1F" w14:textId="77777777" w:rsidR="00462018" w:rsidRDefault="00462018" w:rsidP="0063180C">
      <w:pPr>
        <w:pStyle w:val="NoSpacing"/>
      </w:pPr>
    </w:p>
    <w:p w14:paraId="7ED3FB7A" w14:textId="77777777" w:rsidR="00462018" w:rsidRDefault="00462018" w:rsidP="0063180C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Mustarder</w:t>
      </w:r>
      <w:proofErr w:type="spellEnd"/>
      <w:r>
        <w:t>, clerk(q.v.), brought a plaint of debt against him.</w:t>
      </w:r>
    </w:p>
    <w:p w14:paraId="25637CB2" w14:textId="77777777" w:rsidR="00462018" w:rsidRDefault="00462018" w:rsidP="0063180C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74B3786D" w14:textId="77777777" w:rsidR="0063180C" w:rsidRDefault="0063180C" w:rsidP="0063180C">
      <w:pPr>
        <w:pStyle w:val="NoSpacing"/>
      </w:pPr>
      <w:r>
        <w:tab/>
        <w:t>1484</w:t>
      </w:r>
      <w:r>
        <w:tab/>
        <w:t>Henry Heydon, esquire(q.v.), brought a plaint of debt against him.</w:t>
      </w:r>
    </w:p>
    <w:p w14:paraId="241FDD8B" w14:textId="1DD52847" w:rsidR="0063180C" w:rsidRDefault="0063180C" w:rsidP="0063180C">
      <w:pPr>
        <w:pStyle w:val="NoSpacing"/>
      </w:pPr>
      <w:r>
        <w:tab/>
      </w:r>
      <w:r>
        <w:tab/>
        <w:t>(</w:t>
      </w:r>
      <w:hyperlink r:id="rId7" w:history="1">
        <w:r w:rsidR="00B03961" w:rsidRPr="003273D2">
          <w:rPr>
            <w:rStyle w:val="Hyperlink"/>
          </w:rPr>
          <w:t>http://aalt.law.uh.edu/Indices/CP40Indices/CP40no888Pl.htm</w:t>
        </w:r>
      </w:hyperlink>
      <w:r>
        <w:t>)</w:t>
      </w:r>
    </w:p>
    <w:p w14:paraId="1576E411" w14:textId="77777777" w:rsidR="00B03961" w:rsidRDefault="00B03961" w:rsidP="00B03961">
      <w:pPr>
        <w:pStyle w:val="NoSpacing"/>
      </w:pPr>
      <w:r>
        <w:tab/>
        <w:t>1484</w:t>
      </w:r>
      <w:r>
        <w:tab/>
        <w:t xml:space="preserve">William </w:t>
      </w:r>
      <w:proofErr w:type="spellStart"/>
      <w:r>
        <w:t>Mustarder</w:t>
      </w:r>
      <w:proofErr w:type="spellEnd"/>
      <w:r>
        <w:t>, clerk(q.v.), brought a plaint of debt against him.</w:t>
      </w:r>
    </w:p>
    <w:p w14:paraId="0D182377" w14:textId="77777777" w:rsidR="00B03961" w:rsidRDefault="00B03961" w:rsidP="00B03961">
      <w:pPr>
        <w:pStyle w:val="NoSpacing"/>
      </w:pPr>
      <w:r>
        <w:tab/>
      </w:r>
      <w:r>
        <w:tab/>
        <w:t>(http://aalt.law.uh.edu/Indices/CP40Indices/CP40no888Pl.htm)</w:t>
      </w:r>
    </w:p>
    <w:p w14:paraId="21380386" w14:textId="77777777" w:rsidR="00B03961" w:rsidRDefault="00B03961" w:rsidP="0063180C">
      <w:pPr>
        <w:pStyle w:val="NoSpacing"/>
      </w:pPr>
    </w:p>
    <w:p w14:paraId="377ABF23" w14:textId="603B9256" w:rsidR="00462018" w:rsidRDefault="00462018" w:rsidP="0063180C">
      <w:pPr>
        <w:pStyle w:val="NoSpacing"/>
      </w:pPr>
    </w:p>
    <w:p w14:paraId="7B03739C" w14:textId="6869D10B" w:rsidR="00E47068" w:rsidRDefault="0063180C" w:rsidP="0063180C">
      <w:pPr>
        <w:pStyle w:val="NoSpacing"/>
      </w:pPr>
      <w:r>
        <w:t>30 May 2018</w:t>
      </w:r>
    </w:p>
    <w:p w14:paraId="3E85911A" w14:textId="1DC01A67" w:rsidR="00B03961" w:rsidRPr="00C009D8" w:rsidRDefault="00B03961" w:rsidP="0063180C">
      <w:pPr>
        <w:pStyle w:val="NoSpacing"/>
      </w:pPr>
      <w:r>
        <w:t>15 January 2019</w:t>
      </w:r>
      <w:bookmarkStart w:id="0" w:name="_GoBack"/>
      <w:bookmarkEnd w:id="0"/>
    </w:p>
    <w:sectPr w:rsidR="00B03961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DEB62" w14:textId="77777777" w:rsidR="00462018" w:rsidRDefault="00462018" w:rsidP="00920DE3">
      <w:pPr>
        <w:spacing w:after="0" w:line="240" w:lineRule="auto"/>
      </w:pPr>
      <w:r>
        <w:separator/>
      </w:r>
    </w:p>
  </w:endnote>
  <w:endnote w:type="continuationSeparator" w:id="0">
    <w:p w14:paraId="74DC8834" w14:textId="77777777" w:rsidR="00462018" w:rsidRDefault="004620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4A8B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0DDE8" w14:textId="77777777" w:rsidR="00C009D8" w:rsidRPr="00C009D8" w:rsidRDefault="00C009D8">
    <w:pPr>
      <w:pStyle w:val="Footer"/>
    </w:pPr>
    <w:r>
      <w:t>Copyright I.S.Rogers 9 August 2013</w:t>
    </w:r>
  </w:p>
  <w:p w14:paraId="264DF52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16A6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715F7" w14:textId="77777777" w:rsidR="00462018" w:rsidRDefault="00462018" w:rsidP="00920DE3">
      <w:pPr>
        <w:spacing w:after="0" w:line="240" w:lineRule="auto"/>
      </w:pPr>
      <w:r>
        <w:separator/>
      </w:r>
    </w:p>
  </w:footnote>
  <w:footnote w:type="continuationSeparator" w:id="0">
    <w:p w14:paraId="16365FE2" w14:textId="77777777" w:rsidR="00462018" w:rsidRDefault="004620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54EB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2972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7008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018"/>
    <w:rsid w:val="00120749"/>
    <w:rsid w:val="00462018"/>
    <w:rsid w:val="00624CAE"/>
    <w:rsid w:val="0063180C"/>
    <w:rsid w:val="00920DE3"/>
    <w:rsid w:val="00B0396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6C6CC"/>
  <w15:docId w15:val="{C66CC1C7-B321-4842-B62E-B852BD20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20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2014-12-17T19:55:00Z</dcterms:created>
  <dcterms:modified xsi:type="dcterms:W3CDTF">2019-01-15T17:56:00Z</dcterms:modified>
</cp:coreProperties>
</file>