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7367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CROKWELL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45BE1BDF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940119B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027C0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1AC52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65AC88C6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2707FC9B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787296A1" w14:textId="77777777" w:rsidR="00E330B0" w:rsidRDefault="00E330B0" w:rsidP="00E330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F0993E6" w14:textId="77777777" w:rsidR="00E330B0" w:rsidRDefault="00E330B0" w:rsidP="00E330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0D7BD0AD" w14:textId="77777777" w:rsidR="00E330B0" w:rsidRDefault="00E330B0" w:rsidP="00E330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012276" w14:textId="77777777" w:rsidR="00E330B0" w:rsidRDefault="00E330B0" w:rsidP="00E330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93E9BF" w14:textId="77777777" w:rsidR="00E330B0" w:rsidRDefault="00E330B0" w:rsidP="00E330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08E179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1261E" w14:textId="77777777" w:rsidR="00886F26" w:rsidRDefault="00886F26" w:rsidP="00086E2C">
      <w:pPr>
        <w:spacing w:after="0" w:line="240" w:lineRule="auto"/>
      </w:pPr>
      <w:r>
        <w:separator/>
      </w:r>
    </w:p>
  </w:endnote>
  <w:endnote w:type="continuationSeparator" w:id="0">
    <w:p w14:paraId="40E62719" w14:textId="77777777" w:rsidR="00886F26" w:rsidRDefault="00886F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A5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0DE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63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214D" w14:textId="77777777" w:rsidR="00886F26" w:rsidRDefault="00886F26" w:rsidP="00086E2C">
      <w:pPr>
        <w:spacing w:after="0" w:line="240" w:lineRule="auto"/>
      </w:pPr>
      <w:r>
        <w:separator/>
      </w:r>
    </w:p>
  </w:footnote>
  <w:footnote w:type="continuationSeparator" w:id="0">
    <w:p w14:paraId="317BAD88" w14:textId="77777777" w:rsidR="00886F26" w:rsidRDefault="00886F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25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ED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69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B0"/>
    <w:rsid w:val="00086E2C"/>
    <w:rsid w:val="000A2E7A"/>
    <w:rsid w:val="002244B7"/>
    <w:rsid w:val="00314D94"/>
    <w:rsid w:val="00502EB6"/>
    <w:rsid w:val="00617568"/>
    <w:rsid w:val="006E68FA"/>
    <w:rsid w:val="00886F26"/>
    <w:rsid w:val="00E330B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1D61"/>
  <w15:chartTrackingRefBased/>
  <w15:docId w15:val="{02F384FC-9D5F-4195-8F27-3A283955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330B0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330B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317</Characters>
  <Application>Microsoft Office Word</Application>
  <DocSecurity>0</DocSecurity>
  <Lines>9</Lines>
  <Paragraphs>5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2026-03-07T00:02:00Z</dcterms:created>
  <dcterms:modified xsi:type="dcterms:W3CDTF">2026-03-07T00:02:00Z</dcterms:modified>
</cp:coreProperties>
</file>