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CAE5" w14:textId="77777777" w:rsidR="0088476A" w:rsidRDefault="0088476A" w:rsidP="0088476A">
      <w:pPr>
        <w:pStyle w:val="NoSpacing"/>
      </w:pPr>
      <w:r>
        <w:rPr>
          <w:u w:val="single"/>
        </w:rPr>
        <w:t>Richard CROKLYN</w:t>
      </w:r>
      <w:r>
        <w:t xml:space="preserve">      (d.1437)</w:t>
      </w:r>
    </w:p>
    <w:p w14:paraId="665D8204" w14:textId="77777777" w:rsidR="0088476A" w:rsidRDefault="0088476A" w:rsidP="0088476A">
      <w:pPr>
        <w:pStyle w:val="NoSpacing"/>
      </w:pPr>
      <w:r>
        <w:t>of York. Fletcher.</w:t>
      </w:r>
    </w:p>
    <w:p w14:paraId="4DE134C7" w14:textId="77777777" w:rsidR="004969C3" w:rsidRDefault="004969C3" w:rsidP="0088476A">
      <w:pPr>
        <w:pStyle w:val="NoSpacing"/>
      </w:pPr>
    </w:p>
    <w:p w14:paraId="0777F5B0" w14:textId="77777777" w:rsidR="004969C3" w:rsidRDefault="004969C3" w:rsidP="0088476A">
      <w:pPr>
        <w:pStyle w:val="NoSpacing"/>
      </w:pPr>
    </w:p>
    <w:p w14:paraId="58E60F24" w14:textId="77777777" w:rsidR="004969C3" w:rsidRDefault="004969C3" w:rsidP="004969C3">
      <w:pPr>
        <w:pStyle w:val="NoSpacing"/>
      </w:pPr>
      <w:r>
        <w:t>Son:</w:t>
      </w:r>
      <w:r>
        <w:tab/>
        <w:t>Richard, also fletcher(q.v.).   (R.F.Y. p.152)</w:t>
      </w:r>
    </w:p>
    <w:p w14:paraId="0CDFCD32" w14:textId="77777777" w:rsidR="004969C3" w:rsidRDefault="004969C3" w:rsidP="004969C3">
      <w:pPr>
        <w:pStyle w:val="NoSpacing"/>
      </w:pPr>
    </w:p>
    <w:p w14:paraId="00CFA6F9" w14:textId="77777777" w:rsidR="004969C3" w:rsidRDefault="004969C3" w:rsidP="004969C3">
      <w:pPr>
        <w:pStyle w:val="NoSpacing"/>
      </w:pPr>
    </w:p>
    <w:p w14:paraId="54F0623A" w14:textId="72F97627" w:rsidR="0088476A" w:rsidRDefault="004969C3" w:rsidP="0088476A">
      <w:pPr>
        <w:pStyle w:val="NoSpacing"/>
      </w:pPr>
      <w:r>
        <w:tab/>
        <w:t>1436</w:t>
      </w:r>
      <w:r>
        <w:tab/>
        <w:t>Richard, junior, became a Freeman.    (ibid.)</w:t>
      </w:r>
    </w:p>
    <w:p w14:paraId="24F52EF4" w14:textId="77777777" w:rsidR="0088476A" w:rsidRDefault="0088476A" w:rsidP="0088476A">
      <w:pPr>
        <w:pStyle w:val="NoSpacing"/>
      </w:pPr>
      <w:r>
        <w:t>18 Jun.1437</w:t>
      </w:r>
      <w:r>
        <w:tab/>
        <w:t>He made his Will.  (W.Y.R. p.47)</w:t>
      </w:r>
    </w:p>
    <w:p w14:paraId="6D16FEFC" w14:textId="77777777" w:rsidR="0088476A" w:rsidRDefault="0088476A" w:rsidP="0088476A">
      <w:pPr>
        <w:pStyle w:val="NoSpacing"/>
      </w:pPr>
      <w:r>
        <w:t>25 Jun.</w:t>
      </w:r>
      <w:r>
        <w:tab/>
      </w:r>
      <w:r>
        <w:tab/>
        <w:t>Probate of his Will.  (ibid.)</w:t>
      </w:r>
    </w:p>
    <w:p w14:paraId="2640FA2A" w14:textId="77777777" w:rsidR="0088476A" w:rsidRDefault="0088476A" w:rsidP="0088476A">
      <w:pPr>
        <w:pStyle w:val="NoSpacing"/>
      </w:pPr>
    </w:p>
    <w:p w14:paraId="25C9F766" w14:textId="77777777" w:rsidR="0088476A" w:rsidRDefault="0088476A" w:rsidP="0088476A">
      <w:pPr>
        <w:pStyle w:val="NoSpacing"/>
      </w:pPr>
    </w:p>
    <w:p w14:paraId="5024CB3C" w14:textId="77777777" w:rsidR="00E47068" w:rsidRDefault="0088476A" w:rsidP="0088476A">
      <w:pPr>
        <w:pStyle w:val="NoSpacing"/>
      </w:pPr>
      <w:r>
        <w:t>5 October 2013</w:t>
      </w:r>
    </w:p>
    <w:p w14:paraId="39B44430" w14:textId="19E7BB5D" w:rsidR="004969C3" w:rsidRPr="00C009D8" w:rsidRDefault="004969C3" w:rsidP="0088476A">
      <w:pPr>
        <w:pStyle w:val="NoSpacing"/>
      </w:pPr>
      <w:r>
        <w:t>12 January 2025</w:t>
      </w:r>
    </w:p>
    <w:sectPr w:rsidR="004969C3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3534C" w14:textId="77777777" w:rsidR="00ED375D" w:rsidRDefault="00ED375D" w:rsidP="00920DE3">
      <w:pPr>
        <w:spacing w:after="0" w:line="240" w:lineRule="auto"/>
      </w:pPr>
      <w:r>
        <w:separator/>
      </w:r>
    </w:p>
  </w:endnote>
  <w:endnote w:type="continuationSeparator" w:id="0">
    <w:p w14:paraId="1DC434E8" w14:textId="77777777" w:rsidR="00ED375D" w:rsidRDefault="00ED37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DCC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2E9C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60BEE51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7E9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6FA8" w14:textId="77777777" w:rsidR="00ED375D" w:rsidRDefault="00ED375D" w:rsidP="00920DE3">
      <w:pPr>
        <w:spacing w:after="0" w:line="240" w:lineRule="auto"/>
      </w:pPr>
      <w:r>
        <w:separator/>
      </w:r>
    </w:p>
  </w:footnote>
  <w:footnote w:type="continuationSeparator" w:id="0">
    <w:p w14:paraId="6CA4A880" w14:textId="77777777" w:rsidR="00ED375D" w:rsidRDefault="00ED37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E67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C9A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3B5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76A"/>
    <w:rsid w:val="00120749"/>
    <w:rsid w:val="0020765E"/>
    <w:rsid w:val="002E5992"/>
    <w:rsid w:val="004969C3"/>
    <w:rsid w:val="00624CAE"/>
    <w:rsid w:val="0088476A"/>
    <w:rsid w:val="00920DE3"/>
    <w:rsid w:val="00C009D8"/>
    <w:rsid w:val="00CF53C8"/>
    <w:rsid w:val="00E47068"/>
    <w:rsid w:val="00ED375D"/>
    <w:rsid w:val="00F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1D8A"/>
  <w15:docId w15:val="{B46EE997-ECBF-488A-AA39-E70D6CA4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43</Words>
  <Characters>231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2013-10-05T19:58:00Z</dcterms:created>
  <dcterms:modified xsi:type="dcterms:W3CDTF">2026-02-03T18:28:00Z</dcterms:modified>
</cp:coreProperties>
</file>