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5DF04" w14:textId="77777777" w:rsidR="003833B7" w:rsidRDefault="003833B7" w:rsidP="003833B7">
      <w:pPr>
        <w:pStyle w:val="NoSpacing"/>
      </w:pPr>
      <w:r>
        <w:rPr>
          <w:u w:val="single"/>
        </w:rPr>
        <w:t>Marion CROKLYN</w:t>
      </w:r>
      <w:r>
        <w:t xml:space="preserve">       (fl.1409-10)</w:t>
      </w:r>
    </w:p>
    <w:p w14:paraId="57B96043" w14:textId="77777777" w:rsidR="003833B7" w:rsidRDefault="003833B7" w:rsidP="003833B7">
      <w:pPr>
        <w:pStyle w:val="NoSpacing"/>
      </w:pPr>
      <w:r>
        <w:t xml:space="preserve">of York. </w:t>
      </w:r>
    </w:p>
    <w:p w14:paraId="7DAED2F0" w14:textId="77777777" w:rsidR="003833B7" w:rsidRDefault="003833B7" w:rsidP="003833B7">
      <w:pPr>
        <w:pStyle w:val="NoSpacing"/>
      </w:pPr>
    </w:p>
    <w:p w14:paraId="36DF30E8" w14:textId="77777777" w:rsidR="003833B7" w:rsidRDefault="003833B7" w:rsidP="003833B7">
      <w:pPr>
        <w:pStyle w:val="NoSpacing"/>
      </w:pPr>
    </w:p>
    <w:p w14:paraId="2B640787" w14:textId="77777777" w:rsidR="003833B7" w:rsidRDefault="003833B7" w:rsidP="003833B7">
      <w:pPr>
        <w:pStyle w:val="NoSpacing"/>
      </w:pPr>
      <w:r>
        <w:t>= Richard(q.v.)</w:t>
      </w:r>
    </w:p>
    <w:p w14:paraId="37819851" w14:textId="77777777" w:rsidR="003833B7" w:rsidRDefault="003833B7" w:rsidP="003833B7">
      <w:pPr>
        <w:pStyle w:val="NoSpacing"/>
      </w:pPr>
      <w:r>
        <w:t>(“Register of the Guild of Corpus Christi in the City of York” produced</w:t>
      </w:r>
    </w:p>
    <w:p w14:paraId="01BD1FD7" w14:textId="77777777" w:rsidR="003833B7" w:rsidRDefault="003833B7" w:rsidP="003833B7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4F7B285D" w14:textId="77777777" w:rsidR="003833B7" w:rsidRDefault="003833B7" w:rsidP="003833B7">
      <w:pPr>
        <w:pStyle w:val="NoSpacing"/>
      </w:pPr>
    </w:p>
    <w:p w14:paraId="42C8468A" w14:textId="77777777" w:rsidR="003833B7" w:rsidRDefault="003833B7" w:rsidP="003833B7">
      <w:pPr>
        <w:pStyle w:val="NoSpacing"/>
      </w:pPr>
    </w:p>
    <w:p w14:paraId="1846E2F1" w14:textId="77777777" w:rsidR="003833B7" w:rsidRDefault="003833B7" w:rsidP="003833B7">
      <w:pPr>
        <w:pStyle w:val="NoSpacing"/>
      </w:pPr>
      <w:r>
        <w:t xml:space="preserve">       1409-10</w:t>
      </w:r>
      <w:r>
        <w:tab/>
        <w:t>They joined the Guild of Corpus Christi.   (ibid.)</w:t>
      </w:r>
    </w:p>
    <w:p w14:paraId="727D03FA" w14:textId="77777777" w:rsidR="003833B7" w:rsidRDefault="003833B7" w:rsidP="003833B7">
      <w:pPr>
        <w:pStyle w:val="NoSpacing"/>
      </w:pPr>
    </w:p>
    <w:p w14:paraId="410E7226" w14:textId="77777777" w:rsidR="003833B7" w:rsidRDefault="003833B7" w:rsidP="003833B7">
      <w:pPr>
        <w:pStyle w:val="NoSpacing"/>
      </w:pPr>
    </w:p>
    <w:p w14:paraId="623DFE09" w14:textId="77777777" w:rsidR="003833B7" w:rsidRDefault="003833B7" w:rsidP="003833B7">
      <w:pPr>
        <w:pStyle w:val="NoSpacing"/>
      </w:pPr>
      <w:r>
        <w:t>28 August 2019</w:t>
      </w:r>
    </w:p>
    <w:p w14:paraId="445832AD" w14:textId="77777777" w:rsidR="006B2F86" w:rsidRPr="00E71FC3" w:rsidRDefault="003833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3FC1B" w14:textId="77777777" w:rsidR="003833B7" w:rsidRDefault="003833B7" w:rsidP="00E71FC3">
      <w:pPr>
        <w:spacing w:after="0" w:line="240" w:lineRule="auto"/>
      </w:pPr>
      <w:r>
        <w:separator/>
      </w:r>
    </w:p>
  </w:endnote>
  <w:endnote w:type="continuationSeparator" w:id="0">
    <w:p w14:paraId="5693D3C8" w14:textId="77777777" w:rsidR="003833B7" w:rsidRDefault="003833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2C7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CF5B6" w14:textId="77777777" w:rsidR="003833B7" w:rsidRDefault="003833B7" w:rsidP="00E71FC3">
      <w:pPr>
        <w:spacing w:after="0" w:line="240" w:lineRule="auto"/>
      </w:pPr>
      <w:r>
        <w:separator/>
      </w:r>
    </w:p>
  </w:footnote>
  <w:footnote w:type="continuationSeparator" w:id="0">
    <w:p w14:paraId="447D2DBC" w14:textId="77777777" w:rsidR="003833B7" w:rsidRDefault="003833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B7"/>
    <w:rsid w:val="001A7C09"/>
    <w:rsid w:val="003833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5C15A"/>
  <w15:chartTrackingRefBased/>
  <w15:docId w15:val="{45586F78-63E7-4895-9571-0757986D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2019-09-04T20:33:00Z</dcterms:created>
  <dcterms:modified xsi:type="dcterms:W3CDTF">2019-09-04T20:33:00Z</dcterms:modified>
</cp:coreProperties>
</file>