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EC4A4" w14:textId="02412B8F" w:rsidR="00697384" w:rsidRDefault="00697384" w:rsidP="00697384">
      <w:pPr>
        <w:pStyle w:val="NoSpacing"/>
      </w:pPr>
      <w:r>
        <w:rPr>
          <w:u w:val="single"/>
        </w:rPr>
        <w:t>Richard CROKKER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76AA96D9" w14:textId="77777777" w:rsidR="00697384" w:rsidRDefault="00697384" w:rsidP="00697384">
      <w:pPr>
        <w:pStyle w:val="NoSpacing"/>
      </w:pPr>
      <w:r>
        <w:t>of the diocese of Exeter.</w:t>
      </w:r>
    </w:p>
    <w:p w14:paraId="096A09C8" w14:textId="77777777" w:rsidR="00697384" w:rsidRDefault="00697384" w:rsidP="00697384">
      <w:pPr>
        <w:pStyle w:val="NoSpacing"/>
      </w:pPr>
    </w:p>
    <w:p w14:paraId="4405F661" w14:textId="77777777" w:rsidR="00697384" w:rsidRDefault="00697384" w:rsidP="00697384">
      <w:pPr>
        <w:pStyle w:val="NoSpacing"/>
      </w:pPr>
    </w:p>
    <w:p w14:paraId="33C9ADF9" w14:textId="28ADF8E4" w:rsidR="00697384" w:rsidRDefault="00697384" w:rsidP="00697384">
      <w:pPr>
        <w:pStyle w:val="NoSpacing"/>
      </w:pPr>
      <w:r>
        <w:t>22 Aug.1414</w:t>
      </w:r>
      <w:r>
        <w:tab/>
        <w:t xml:space="preserve">He was ordained to his first tonsure in </w:t>
      </w:r>
      <w:r>
        <w:t>Barnstaple, Devon.</w:t>
      </w:r>
    </w:p>
    <w:p w14:paraId="5B23EEEA" w14:textId="5EB65B77" w:rsidR="00697384" w:rsidRDefault="00697384" w:rsidP="00697384">
      <w:pPr>
        <w:pStyle w:val="NoSpacing"/>
      </w:pPr>
      <w:r>
        <w:tab/>
      </w:r>
      <w:r>
        <w:tab/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0C916F76" w14:textId="77777777" w:rsidR="00697384" w:rsidRDefault="00697384" w:rsidP="00697384">
      <w:pPr>
        <w:pStyle w:val="NoSpacing"/>
      </w:pPr>
    </w:p>
    <w:p w14:paraId="426DBD49" w14:textId="77777777" w:rsidR="00697384" w:rsidRDefault="00697384" w:rsidP="00697384">
      <w:pPr>
        <w:pStyle w:val="NoSpacing"/>
      </w:pPr>
    </w:p>
    <w:p w14:paraId="070374F0" w14:textId="77777777" w:rsidR="00697384" w:rsidRPr="003F7116" w:rsidRDefault="00697384" w:rsidP="00697384">
      <w:pPr>
        <w:pStyle w:val="NoSpacing"/>
      </w:pPr>
      <w:r>
        <w:t>4 April 2019</w:t>
      </w:r>
    </w:p>
    <w:p w14:paraId="4EE562D5" w14:textId="07079153" w:rsidR="006B2F86" w:rsidRPr="00697384" w:rsidRDefault="00697384" w:rsidP="00E71FC3">
      <w:pPr>
        <w:pStyle w:val="NoSpacing"/>
      </w:pPr>
    </w:p>
    <w:sectPr w:rsidR="006B2F86" w:rsidRPr="006973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6ED27" w14:textId="77777777" w:rsidR="00697384" w:rsidRDefault="00697384" w:rsidP="00E71FC3">
      <w:pPr>
        <w:spacing w:after="0" w:line="240" w:lineRule="auto"/>
      </w:pPr>
      <w:r>
        <w:separator/>
      </w:r>
    </w:p>
  </w:endnote>
  <w:endnote w:type="continuationSeparator" w:id="0">
    <w:p w14:paraId="648F61FF" w14:textId="77777777" w:rsidR="00697384" w:rsidRDefault="006973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AF9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D65A9" w14:textId="77777777" w:rsidR="00697384" w:rsidRDefault="00697384" w:rsidP="00E71FC3">
      <w:pPr>
        <w:spacing w:after="0" w:line="240" w:lineRule="auto"/>
      </w:pPr>
      <w:r>
        <w:separator/>
      </w:r>
    </w:p>
  </w:footnote>
  <w:footnote w:type="continuationSeparator" w:id="0">
    <w:p w14:paraId="07103A72" w14:textId="77777777" w:rsidR="00697384" w:rsidRDefault="006973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84"/>
    <w:rsid w:val="001A7C09"/>
    <w:rsid w:val="00577BD5"/>
    <w:rsid w:val="00656CBA"/>
    <w:rsid w:val="00697384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2CA6"/>
  <w15:chartTrackingRefBased/>
  <w15:docId w15:val="{0FAC50BB-E9EC-4240-B1C3-6DC23229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2019-04-04T20:59:00Z</dcterms:created>
  <dcterms:modified xsi:type="dcterms:W3CDTF">2019-04-04T21:02:00Z</dcterms:modified>
</cp:coreProperties>
</file>