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CROKKER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Frome Selwood, Somerset. Yeoman.</w:t>
      </w:r>
    </w:p>
    <w:p w:rsidR="001A7B34" w:rsidRDefault="001A7B34" w:rsidP="001A7B34">
      <w:pPr>
        <w:rPr>
          <w:rFonts w:ascii="Times New Roman" w:hAnsi="Times New Roman" w:cs="Times New Roman"/>
        </w:rPr>
      </w:pPr>
    </w:p>
    <w:p w:rsidR="001A7B34" w:rsidRDefault="001A7B34" w:rsidP="001A7B34">
      <w:pPr>
        <w:rPr>
          <w:rFonts w:ascii="Times New Roman" w:hAnsi="Times New Roman" w:cs="Times New Roman"/>
        </w:rPr>
      </w:pPr>
    </w:p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Clive, Abbot of Cirencester(q.v.), brought a plaint of debt against</w:t>
      </w:r>
    </w:p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John </w:t>
      </w:r>
      <w:proofErr w:type="spellStart"/>
      <w:r>
        <w:rPr>
          <w:rFonts w:ascii="Times New Roman" w:hAnsi="Times New Roman" w:cs="Times New Roman"/>
        </w:rPr>
        <w:t>Webbe</w:t>
      </w:r>
      <w:proofErr w:type="spellEnd"/>
      <w:r>
        <w:rPr>
          <w:rFonts w:ascii="Times New Roman" w:hAnsi="Times New Roman" w:cs="Times New Roman"/>
        </w:rPr>
        <w:t xml:space="preserve"> of Frome Selwood(q.v.).</w:t>
      </w:r>
    </w:p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A7B34" w:rsidRDefault="001A7B34" w:rsidP="001A7B34">
      <w:pPr>
        <w:rPr>
          <w:rFonts w:ascii="Times New Roman" w:hAnsi="Times New Roman" w:cs="Times New Roman"/>
        </w:rPr>
      </w:pPr>
    </w:p>
    <w:p w:rsidR="001A7B34" w:rsidRDefault="001A7B34" w:rsidP="001A7B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2017</w:t>
      </w:r>
    </w:p>
    <w:p w:rsidR="006B2F86" w:rsidRPr="00E71FC3" w:rsidRDefault="001A7B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B34" w:rsidRDefault="001A7B34" w:rsidP="00E71FC3">
      <w:r>
        <w:separator/>
      </w:r>
    </w:p>
  </w:endnote>
  <w:endnote w:type="continuationSeparator" w:id="0">
    <w:p w:rsidR="001A7B34" w:rsidRDefault="001A7B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B34" w:rsidRDefault="001A7B34" w:rsidP="00E71FC3">
      <w:r>
        <w:separator/>
      </w:r>
    </w:p>
  </w:footnote>
  <w:footnote w:type="continuationSeparator" w:id="0">
    <w:p w:rsidR="001A7B34" w:rsidRDefault="001A7B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34"/>
    <w:rsid w:val="001A7B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C7670E-3A05-4112-A17C-4412499E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7B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2017-06-28T16:01:00Z</dcterms:created>
  <dcterms:modified xsi:type="dcterms:W3CDTF">2017-06-28T16:01:00Z</dcterms:modified>
</cp:coreProperties>
</file>