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78C09" w14:textId="77777777" w:rsidR="000E6A7B" w:rsidRPr="00690BA6" w:rsidRDefault="000E6A7B" w:rsidP="000E6A7B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CROKKER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0AC4067F" w14:textId="77777777" w:rsidR="000E6A7B" w:rsidRDefault="000E6A7B" w:rsidP="000E6A7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1D39E5B8" w14:textId="77777777" w:rsidR="000E6A7B" w:rsidRDefault="000E6A7B" w:rsidP="000E6A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2E846E" w14:textId="77777777" w:rsidR="000E6A7B" w:rsidRDefault="000E6A7B" w:rsidP="000E6A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9B5FD5" w14:textId="77777777" w:rsidR="000E6A7B" w:rsidRDefault="000E6A7B" w:rsidP="000E6A7B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He served at sea under Cornelius Williamson(q.v.).</w:t>
      </w:r>
    </w:p>
    <w:p w14:paraId="63B8291F" w14:textId="77777777" w:rsidR="000E6A7B" w:rsidRDefault="000E6A7B" w:rsidP="000E6A7B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m.8,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2B0E73B0" w14:textId="77777777" w:rsidR="000E6A7B" w:rsidRDefault="000E6A7B" w:rsidP="000E6A7B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6478FBAE" w14:textId="77777777" w:rsidR="000E6A7B" w:rsidRDefault="000E6A7B" w:rsidP="000E6A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5C2CC3" w14:textId="77777777" w:rsidR="000E6A7B" w:rsidRDefault="000E6A7B" w:rsidP="000E6A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2DF38E" w14:textId="77777777" w:rsidR="000E6A7B" w:rsidRDefault="000E6A7B" w:rsidP="000E6A7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August 2021</w:t>
      </w:r>
    </w:p>
    <w:p w14:paraId="6B2FF2E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963C2C" w14:textId="77777777" w:rsidR="000E6A7B" w:rsidRDefault="000E6A7B" w:rsidP="009139A6">
      <w:r>
        <w:separator/>
      </w:r>
    </w:p>
  </w:endnote>
  <w:endnote w:type="continuationSeparator" w:id="0">
    <w:p w14:paraId="36583AF3" w14:textId="77777777" w:rsidR="000E6A7B" w:rsidRDefault="000E6A7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8BCC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36AD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08CB6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86C0C5" w14:textId="77777777" w:rsidR="000E6A7B" w:rsidRDefault="000E6A7B" w:rsidP="009139A6">
      <w:r>
        <w:separator/>
      </w:r>
    </w:p>
  </w:footnote>
  <w:footnote w:type="continuationSeparator" w:id="0">
    <w:p w14:paraId="1508E56E" w14:textId="77777777" w:rsidR="000E6A7B" w:rsidRDefault="000E6A7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DD40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D31A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3CCE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A7B"/>
    <w:rsid w:val="000666E0"/>
    <w:rsid w:val="000E6A7B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ADC573"/>
  <w15:chartTrackingRefBased/>
  <w15:docId w15:val="{33AC94CE-1A55-45A8-98FD-0F0AD7500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2021-09-18T07:04:00Z</dcterms:created>
  <dcterms:modified xsi:type="dcterms:W3CDTF">2021-09-18T07:04:00Z</dcterms:modified>
</cp:coreProperties>
</file>