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8749F" w14:textId="2680113A" w:rsidR="006B2F86" w:rsidRDefault="008F50B2" w:rsidP="00E71FC3">
      <w:pPr>
        <w:pStyle w:val="NoSpacing"/>
      </w:pPr>
      <w:r>
        <w:rPr>
          <w:u w:val="single"/>
        </w:rPr>
        <w:t>John CROKKER, senior</w:t>
      </w:r>
      <w:r>
        <w:t xml:space="preserve">   </w:t>
      </w:r>
      <w:proofErr w:type="gramStart"/>
      <w:r>
        <w:t xml:space="preserve">   (</w:t>
      </w:r>
      <w:proofErr w:type="gramEnd"/>
      <w:r>
        <w:t>fl.1474)</w:t>
      </w:r>
    </w:p>
    <w:p w14:paraId="1A219E83" w14:textId="2E074AF4" w:rsidR="008F50B2" w:rsidRDefault="008F50B2" w:rsidP="00E71FC3">
      <w:pPr>
        <w:pStyle w:val="NoSpacing"/>
      </w:pPr>
      <w:r>
        <w:t>of Lewisham, Kent.</w:t>
      </w:r>
    </w:p>
    <w:p w14:paraId="68D336E6" w14:textId="09EE019B" w:rsidR="008F50B2" w:rsidRDefault="008F50B2" w:rsidP="00E71FC3">
      <w:pPr>
        <w:pStyle w:val="NoSpacing"/>
      </w:pPr>
    </w:p>
    <w:p w14:paraId="0AC047F1" w14:textId="0D94979C" w:rsidR="008F50B2" w:rsidRDefault="008F50B2" w:rsidP="00E71FC3">
      <w:pPr>
        <w:pStyle w:val="NoSpacing"/>
      </w:pPr>
    </w:p>
    <w:p w14:paraId="1888F1D9" w14:textId="2E510315" w:rsidR="008F50B2" w:rsidRDefault="008F50B2" w:rsidP="00E71FC3">
      <w:pPr>
        <w:pStyle w:val="NoSpacing"/>
      </w:pPr>
      <w:r>
        <w:tab/>
        <w:t>1474</w:t>
      </w:r>
      <w:r>
        <w:tab/>
        <w:t>He made his Will, in which he left 20s to the fabric of the church bells.</w:t>
      </w:r>
    </w:p>
    <w:p w14:paraId="74F010B2" w14:textId="7741C596" w:rsidR="008F50B2" w:rsidRDefault="008F50B2" w:rsidP="00E71FC3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p.47)</w:t>
      </w:r>
    </w:p>
    <w:p w14:paraId="31460CD2" w14:textId="67669B8B" w:rsidR="008F50B2" w:rsidRDefault="008F50B2" w:rsidP="00E71FC3">
      <w:pPr>
        <w:pStyle w:val="NoSpacing"/>
      </w:pPr>
    </w:p>
    <w:p w14:paraId="666A19BB" w14:textId="0F6A0CE7" w:rsidR="008F50B2" w:rsidRDefault="008F50B2" w:rsidP="00E71FC3">
      <w:pPr>
        <w:pStyle w:val="NoSpacing"/>
      </w:pPr>
    </w:p>
    <w:p w14:paraId="727DB7F5" w14:textId="5982B441" w:rsidR="008F50B2" w:rsidRPr="008F50B2" w:rsidRDefault="008F50B2" w:rsidP="00E71FC3">
      <w:pPr>
        <w:pStyle w:val="NoSpacing"/>
      </w:pPr>
      <w:r>
        <w:t>8 March 2019</w:t>
      </w:r>
      <w:bookmarkStart w:id="0" w:name="_GoBack"/>
      <w:bookmarkEnd w:id="0"/>
    </w:p>
    <w:sectPr w:rsidR="008F50B2" w:rsidRPr="008F50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3C195" w14:textId="77777777" w:rsidR="008F50B2" w:rsidRDefault="008F50B2" w:rsidP="00E71FC3">
      <w:pPr>
        <w:spacing w:after="0" w:line="240" w:lineRule="auto"/>
      </w:pPr>
      <w:r>
        <w:separator/>
      </w:r>
    </w:p>
  </w:endnote>
  <w:endnote w:type="continuationSeparator" w:id="0">
    <w:p w14:paraId="2884C0BE" w14:textId="77777777" w:rsidR="008F50B2" w:rsidRDefault="008F50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B3D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4E4A3" w14:textId="77777777" w:rsidR="008F50B2" w:rsidRDefault="008F50B2" w:rsidP="00E71FC3">
      <w:pPr>
        <w:spacing w:after="0" w:line="240" w:lineRule="auto"/>
      </w:pPr>
      <w:r>
        <w:separator/>
      </w:r>
    </w:p>
  </w:footnote>
  <w:footnote w:type="continuationSeparator" w:id="0">
    <w:p w14:paraId="443CB7B0" w14:textId="77777777" w:rsidR="008F50B2" w:rsidRDefault="008F50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B2"/>
    <w:rsid w:val="001A7C09"/>
    <w:rsid w:val="00577BD5"/>
    <w:rsid w:val="00656CBA"/>
    <w:rsid w:val="006A1F77"/>
    <w:rsid w:val="00733BE7"/>
    <w:rsid w:val="008F50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E5286"/>
  <w15:chartTrackingRefBased/>
  <w15:docId w15:val="{0EEECD57-B13C-4747-891F-0F34C5A8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2019-03-08T17:40:00Z</dcterms:created>
  <dcterms:modified xsi:type="dcterms:W3CDTF">2019-03-08T17:43:00Z</dcterms:modified>
</cp:coreProperties>
</file>