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B9FC6" w14:textId="77777777" w:rsidR="00C87D13" w:rsidRDefault="00C87D13" w:rsidP="00C87D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CROKKER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65D3FEE" w14:textId="77777777" w:rsidR="00C87D13" w:rsidRDefault="00C87D13" w:rsidP="00C87D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Cirencester, Gloucestershire. </w:t>
      </w:r>
      <w:proofErr w:type="spellStart"/>
      <w:r>
        <w:rPr>
          <w:rFonts w:ascii="Times New Roman" w:hAnsi="Times New Roman" w:cs="Times New Roman"/>
        </w:rPr>
        <w:t>Clothman</w:t>
      </w:r>
      <w:proofErr w:type="spellEnd"/>
      <w:r>
        <w:rPr>
          <w:rFonts w:ascii="Times New Roman" w:hAnsi="Times New Roman" w:cs="Times New Roman"/>
        </w:rPr>
        <w:t>.</w:t>
      </w:r>
    </w:p>
    <w:p w14:paraId="126A4E80" w14:textId="77777777" w:rsidR="00C87D13" w:rsidRDefault="00C87D13" w:rsidP="00C87D13">
      <w:pPr>
        <w:rPr>
          <w:rFonts w:ascii="Times New Roman" w:hAnsi="Times New Roman" w:cs="Times New Roman"/>
        </w:rPr>
      </w:pPr>
    </w:p>
    <w:p w14:paraId="13525174" w14:textId="77777777" w:rsidR="00C87D13" w:rsidRDefault="00C87D13" w:rsidP="00C87D13">
      <w:pPr>
        <w:rPr>
          <w:rFonts w:ascii="Times New Roman" w:hAnsi="Times New Roman" w:cs="Times New Roman"/>
        </w:rPr>
      </w:pPr>
    </w:p>
    <w:p w14:paraId="580B9785" w14:textId="77777777" w:rsidR="00C87D13" w:rsidRDefault="00C87D13" w:rsidP="00C87D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Roger </w:t>
      </w:r>
      <w:proofErr w:type="spellStart"/>
      <w:r>
        <w:rPr>
          <w:rFonts w:ascii="Times New Roman" w:hAnsi="Times New Roman" w:cs="Times New Roman"/>
        </w:rPr>
        <w:t>Bourchier</w:t>
      </w:r>
      <w:proofErr w:type="spellEnd"/>
      <w:r>
        <w:rPr>
          <w:rFonts w:ascii="Times New Roman" w:hAnsi="Times New Roman" w:cs="Times New Roman"/>
        </w:rPr>
        <w:t xml:space="preserve"> of London, mercer(q.v.), brought a plaint of debt against him,</w:t>
      </w:r>
    </w:p>
    <w:p w14:paraId="4FC0B4FD" w14:textId="77777777" w:rsidR="00C87D13" w:rsidRDefault="00C87D13" w:rsidP="00C87D13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Alice </w:t>
      </w:r>
      <w:proofErr w:type="spellStart"/>
      <w:r>
        <w:rPr>
          <w:rFonts w:ascii="Times New Roman" w:hAnsi="Times New Roman" w:cs="Times New Roman"/>
        </w:rPr>
        <w:t>Awestyn</w:t>
      </w:r>
      <w:proofErr w:type="spellEnd"/>
      <w:r>
        <w:rPr>
          <w:rFonts w:ascii="Times New Roman" w:hAnsi="Times New Roman" w:cs="Times New Roman"/>
        </w:rPr>
        <w:t xml:space="preserve"> of Woodstock, Oxfordshire(q.v.), John </w:t>
      </w:r>
      <w:proofErr w:type="spellStart"/>
      <w:r>
        <w:rPr>
          <w:rFonts w:ascii="Times New Roman" w:hAnsi="Times New Roman" w:cs="Times New Roman"/>
        </w:rPr>
        <w:t>Wyseman</w:t>
      </w:r>
      <w:proofErr w:type="spellEnd"/>
      <w:r>
        <w:rPr>
          <w:rFonts w:ascii="Times New Roman" w:hAnsi="Times New Roman" w:cs="Times New Roman"/>
        </w:rPr>
        <w:t xml:space="preserve"> of Woodstock(q.v.), John Broun of Woodstock(q.v.) and Nicholas Broke of Woodstock(q.v.).</w:t>
      </w:r>
    </w:p>
    <w:p w14:paraId="2EEC286D" w14:textId="09978649" w:rsidR="00C87D13" w:rsidRDefault="00C87D13" w:rsidP="00C87D13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14:paraId="57E6B285" w14:textId="77777777" w:rsidR="001352A7" w:rsidRDefault="001352A7" w:rsidP="001352A7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William Haynes(q.v.) brought a plaint of debt against him, John </w:t>
      </w:r>
      <w:proofErr w:type="spellStart"/>
      <w:r>
        <w:rPr>
          <w:rFonts w:ascii="Times New Roman" w:hAnsi="Times New Roman" w:cs="Times New Roman"/>
        </w:rPr>
        <w:t>Crokker</w:t>
      </w:r>
      <w:proofErr w:type="spellEnd"/>
    </w:p>
    <w:p w14:paraId="485B75AD" w14:textId="77777777" w:rsidR="001352A7" w:rsidRDefault="001352A7" w:rsidP="001352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Cirencester, mercer(q.v.), and Simon </w:t>
      </w:r>
      <w:proofErr w:type="spellStart"/>
      <w:r>
        <w:rPr>
          <w:rFonts w:ascii="Times New Roman" w:hAnsi="Times New Roman" w:cs="Times New Roman"/>
        </w:rPr>
        <w:t>Leyson</w:t>
      </w:r>
      <w:proofErr w:type="spellEnd"/>
      <w:r>
        <w:rPr>
          <w:rFonts w:ascii="Times New Roman" w:hAnsi="Times New Roman" w:cs="Times New Roman"/>
        </w:rPr>
        <w:t xml:space="preserve"> of Cirencester(q.v.).</w:t>
      </w:r>
    </w:p>
    <w:p w14:paraId="15076627" w14:textId="77BE541F" w:rsidR="001352A7" w:rsidRDefault="001352A7" w:rsidP="001352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(</w:t>
      </w:r>
      <w:hyperlink r:id="rId6" w:history="1">
        <w:r w:rsidRPr="000C230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4D7A142" w14:textId="77777777" w:rsidR="00C87D13" w:rsidRDefault="00C87D13" w:rsidP="00C87D13">
      <w:pPr>
        <w:rPr>
          <w:rFonts w:ascii="Times New Roman" w:hAnsi="Times New Roman" w:cs="Times New Roman"/>
        </w:rPr>
      </w:pPr>
    </w:p>
    <w:p w14:paraId="4F523BA4" w14:textId="5BAE2724" w:rsidR="00C87D13" w:rsidRDefault="00C87D13" w:rsidP="00C87D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March 2017</w:t>
      </w:r>
    </w:p>
    <w:p w14:paraId="43206FE9" w14:textId="519F5C8D" w:rsidR="001352A7" w:rsidRDefault="001352A7" w:rsidP="00C87D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May 2018</w:t>
      </w:r>
      <w:bookmarkStart w:id="0" w:name="_GoBack"/>
      <w:bookmarkEnd w:id="0"/>
    </w:p>
    <w:p w14:paraId="20C6D42D" w14:textId="77777777" w:rsidR="006B2F86" w:rsidRPr="00E71FC3" w:rsidRDefault="001352A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1DD85B" w14:textId="77777777" w:rsidR="00C87D13" w:rsidRDefault="00C87D13" w:rsidP="00E71FC3">
      <w:r>
        <w:separator/>
      </w:r>
    </w:p>
  </w:endnote>
  <w:endnote w:type="continuationSeparator" w:id="0">
    <w:p w14:paraId="0008F9A5" w14:textId="77777777" w:rsidR="00C87D13" w:rsidRDefault="00C87D1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EA0A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C694C6" w14:textId="77777777" w:rsidR="00C87D13" w:rsidRDefault="00C87D13" w:rsidP="00E71FC3">
      <w:r>
        <w:separator/>
      </w:r>
    </w:p>
  </w:footnote>
  <w:footnote w:type="continuationSeparator" w:id="0">
    <w:p w14:paraId="1BA9AB63" w14:textId="77777777" w:rsidR="00C87D13" w:rsidRDefault="00C87D1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D13"/>
    <w:rsid w:val="001352A7"/>
    <w:rsid w:val="001A7C09"/>
    <w:rsid w:val="00577BD5"/>
    <w:rsid w:val="00656CBA"/>
    <w:rsid w:val="006A1F77"/>
    <w:rsid w:val="00733BE7"/>
    <w:rsid w:val="00AB52E8"/>
    <w:rsid w:val="00B16D3F"/>
    <w:rsid w:val="00BB41AC"/>
    <w:rsid w:val="00C87D1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B74DC"/>
  <w15:chartTrackingRefBased/>
  <w15:docId w15:val="{7997F15F-9B2E-4B5D-BAE4-BB89C7174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7D1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352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2017-03-21T21:12:00Z</dcterms:created>
  <dcterms:modified xsi:type="dcterms:W3CDTF">2018-05-30T13:17:00Z</dcterms:modified>
</cp:coreProperties>
</file>