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B5EE6" w14:textId="77777777" w:rsidR="00117BA3" w:rsidRDefault="00117BA3" w:rsidP="00117B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CROKKER</w:t>
      </w:r>
      <w:r>
        <w:rPr>
          <w:rFonts w:ascii="Times New Roman" w:hAnsi="Times New Roman" w:cs="Times New Roman"/>
        </w:rPr>
        <w:t xml:space="preserve">      (fl.1483)</w:t>
      </w:r>
    </w:p>
    <w:p w14:paraId="42B45441" w14:textId="77777777" w:rsidR="00117BA3" w:rsidRDefault="00117BA3" w:rsidP="00117BA3">
      <w:pPr>
        <w:rPr>
          <w:rFonts w:ascii="Times New Roman" w:hAnsi="Times New Roman" w:cs="Times New Roman"/>
        </w:rPr>
      </w:pPr>
    </w:p>
    <w:p w14:paraId="1B110C05" w14:textId="77777777" w:rsidR="00117BA3" w:rsidRDefault="00117BA3" w:rsidP="00117BA3">
      <w:pPr>
        <w:rPr>
          <w:rFonts w:ascii="Times New Roman" w:hAnsi="Times New Roman" w:cs="Times New Roman"/>
        </w:rPr>
      </w:pPr>
    </w:p>
    <w:p w14:paraId="7806DD73" w14:textId="77777777" w:rsidR="00117BA3" w:rsidRDefault="00117BA3" w:rsidP="00117B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Pende</w:t>
      </w:r>
      <w:proofErr w:type="spellEnd"/>
      <w:r>
        <w:rPr>
          <w:rFonts w:ascii="Times New Roman" w:hAnsi="Times New Roman" w:cs="Times New Roman"/>
        </w:rPr>
        <w:t xml:space="preserve"> of London, draper(q.v.).</w:t>
      </w:r>
    </w:p>
    <w:p w14:paraId="3A6A897A" w14:textId="77777777" w:rsidR="00117BA3" w:rsidRDefault="00117BA3" w:rsidP="00117B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428DB2C" w14:textId="77777777" w:rsidR="00117BA3" w:rsidRDefault="00117BA3" w:rsidP="00117BA3">
      <w:pPr>
        <w:rPr>
          <w:rFonts w:ascii="Times New Roman" w:hAnsi="Times New Roman" w:cs="Times New Roman"/>
        </w:rPr>
      </w:pPr>
    </w:p>
    <w:p w14:paraId="4E6CF642" w14:textId="77777777" w:rsidR="00117BA3" w:rsidRDefault="00117BA3" w:rsidP="00117BA3">
      <w:pPr>
        <w:rPr>
          <w:rFonts w:ascii="Times New Roman" w:hAnsi="Times New Roman" w:cs="Times New Roman"/>
        </w:rPr>
      </w:pPr>
    </w:p>
    <w:p w14:paraId="4530228F" w14:textId="77777777" w:rsidR="00117BA3" w:rsidRDefault="00117BA3" w:rsidP="00117B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October 2019</w:t>
      </w:r>
    </w:p>
    <w:p w14:paraId="61F92B3E" w14:textId="77777777" w:rsidR="006B2F86" w:rsidRPr="00E71FC3" w:rsidRDefault="00117BA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2F44FD" w14:textId="77777777" w:rsidR="00117BA3" w:rsidRDefault="00117BA3" w:rsidP="00E71FC3">
      <w:r>
        <w:separator/>
      </w:r>
    </w:p>
  </w:endnote>
  <w:endnote w:type="continuationSeparator" w:id="0">
    <w:p w14:paraId="7B980108" w14:textId="77777777" w:rsidR="00117BA3" w:rsidRDefault="00117BA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9C2B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CC3D0" w14:textId="77777777" w:rsidR="00117BA3" w:rsidRDefault="00117BA3" w:rsidP="00E71FC3">
      <w:r>
        <w:separator/>
      </w:r>
    </w:p>
  </w:footnote>
  <w:footnote w:type="continuationSeparator" w:id="0">
    <w:p w14:paraId="7F8F153C" w14:textId="77777777" w:rsidR="00117BA3" w:rsidRDefault="00117BA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BA3"/>
    <w:rsid w:val="00117BA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0EBD9"/>
  <w15:chartTrackingRefBased/>
  <w15:docId w15:val="{2F280572-920F-48EF-9936-851239BCC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BA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2019-11-07T21:54:00Z</dcterms:created>
  <dcterms:modified xsi:type="dcterms:W3CDTF">2019-11-07T21:54:00Z</dcterms:modified>
</cp:coreProperties>
</file>