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B44" w:rsidRDefault="00C10B44" w:rsidP="00C10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CROKHAY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10B44" w:rsidRDefault="00C10B44" w:rsidP="00C10B44">
      <w:pPr>
        <w:rPr>
          <w:rFonts w:ascii="Times New Roman" w:hAnsi="Times New Roman" w:cs="Times New Roman"/>
        </w:rPr>
      </w:pPr>
    </w:p>
    <w:p w:rsidR="00C10B44" w:rsidRDefault="00C10B44" w:rsidP="00C10B44">
      <w:pPr>
        <w:rPr>
          <w:rFonts w:ascii="Times New Roman" w:hAnsi="Times New Roman" w:cs="Times New Roman"/>
        </w:rPr>
      </w:pPr>
    </w:p>
    <w:p w:rsidR="00C10B44" w:rsidRDefault="00C10B44" w:rsidP="00C10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Robert Unknown of</w:t>
      </w:r>
    </w:p>
    <w:p w:rsidR="00C10B44" w:rsidRDefault="00C10B44" w:rsidP="00C10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St.Sidwell’s</w:t>
      </w:r>
      <w:proofErr w:type="spellEnd"/>
      <w:proofErr w:type="gramEnd"/>
      <w:r>
        <w:rPr>
          <w:rFonts w:ascii="Times New Roman" w:hAnsi="Times New Roman" w:cs="Times New Roman"/>
        </w:rPr>
        <w:t>, near Exeter, Devon(q.v.).</w:t>
      </w:r>
    </w:p>
    <w:p w:rsidR="00C10B44" w:rsidRDefault="00C10B44" w:rsidP="00C10B4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10B44" w:rsidRDefault="00C10B44" w:rsidP="00C10B44">
      <w:pPr>
        <w:rPr>
          <w:rFonts w:ascii="Times New Roman" w:hAnsi="Times New Roman" w:cs="Times New Roman"/>
        </w:rPr>
      </w:pPr>
    </w:p>
    <w:p w:rsidR="00C10B44" w:rsidRDefault="00C10B44" w:rsidP="00C10B44">
      <w:pPr>
        <w:rPr>
          <w:rFonts w:ascii="Times New Roman" w:hAnsi="Times New Roman" w:cs="Times New Roman"/>
        </w:rPr>
      </w:pPr>
    </w:p>
    <w:p w:rsidR="00C10B44" w:rsidRDefault="00C10B44" w:rsidP="00C10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August 2017</w:t>
      </w:r>
    </w:p>
    <w:p w:rsidR="006B2F86" w:rsidRPr="00E71FC3" w:rsidRDefault="00C10B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0B44" w:rsidRDefault="00C10B44" w:rsidP="00E71FC3">
      <w:r>
        <w:separator/>
      </w:r>
    </w:p>
  </w:endnote>
  <w:endnote w:type="continuationSeparator" w:id="0">
    <w:p w:rsidR="00C10B44" w:rsidRDefault="00C10B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0B44" w:rsidRDefault="00C10B44" w:rsidP="00E71FC3">
      <w:r>
        <w:separator/>
      </w:r>
    </w:p>
  </w:footnote>
  <w:footnote w:type="continuationSeparator" w:id="0">
    <w:p w:rsidR="00C10B44" w:rsidRDefault="00C10B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44"/>
    <w:rsid w:val="001A7C09"/>
    <w:rsid w:val="00577BD5"/>
    <w:rsid w:val="00656CBA"/>
    <w:rsid w:val="006A1F77"/>
    <w:rsid w:val="00733BE7"/>
    <w:rsid w:val="00AB52E8"/>
    <w:rsid w:val="00B16D3F"/>
    <w:rsid w:val="00BB41AC"/>
    <w:rsid w:val="00C10B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A4EFA-3821-435D-B178-274A36A7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B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0B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2017-08-28T20:20:00Z</dcterms:created>
  <dcterms:modified xsi:type="dcterms:W3CDTF">2017-08-28T20:21:00Z</dcterms:modified>
</cp:coreProperties>
</file>