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C5D25" w14:textId="77777777" w:rsidR="00156DD8" w:rsidRDefault="00156DD8" w:rsidP="00156D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de CROKEWATH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262E2B5C" w14:textId="77777777" w:rsidR="00156DD8" w:rsidRDefault="00156DD8" w:rsidP="00156D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4236DF" w14:textId="77777777" w:rsidR="00156DD8" w:rsidRDefault="00156DD8" w:rsidP="00156D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3FE9AC" w14:textId="77777777" w:rsidR="00156DD8" w:rsidRDefault="00156DD8" w:rsidP="00156D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Penrith, Cumberland,</w:t>
      </w:r>
    </w:p>
    <w:p w14:paraId="2DF42B1A" w14:textId="77777777" w:rsidR="00156DD8" w:rsidRDefault="00156DD8" w:rsidP="00156D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Thomas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Pikeryng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B264017" w14:textId="77777777" w:rsidR="00156DD8" w:rsidRDefault="00156DD8" w:rsidP="00156D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A5C0C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19-62)</w:t>
      </w:r>
    </w:p>
    <w:p w14:paraId="55757C4F" w14:textId="77777777" w:rsidR="00156DD8" w:rsidRDefault="00156DD8" w:rsidP="00156D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2EC741" w14:textId="77777777" w:rsidR="00156DD8" w:rsidRDefault="00156DD8" w:rsidP="00156D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9ED94F" w14:textId="77777777" w:rsidR="00156DD8" w:rsidRPr="00042524" w:rsidRDefault="00156DD8" w:rsidP="00156D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2022</w:t>
      </w:r>
    </w:p>
    <w:p w14:paraId="040E1237" w14:textId="01039D98" w:rsidR="00BA00AB" w:rsidRPr="00156DD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56D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26410" w14:textId="77777777" w:rsidR="00156DD8" w:rsidRDefault="00156DD8" w:rsidP="009139A6">
      <w:r>
        <w:separator/>
      </w:r>
    </w:p>
  </w:endnote>
  <w:endnote w:type="continuationSeparator" w:id="0">
    <w:p w14:paraId="4BFC7D96" w14:textId="77777777" w:rsidR="00156DD8" w:rsidRDefault="00156D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120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70D4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6FE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D6787" w14:textId="77777777" w:rsidR="00156DD8" w:rsidRDefault="00156DD8" w:rsidP="009139A6">
      <w:r>
        <w:separator/>
      </w:r>
    </w:p>
  </w:footnote>
  <w:footnote w:type="continuationSeparator" w:id="0">
    <w:p w14:paraId="5200D5D2" w14:textId="77777777" w:rsidR="00156DD8" w:rsidRDefault="00156D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65A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881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747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DD8"/>
    <w:rsid w:val="000666E0"/>
    <w:rsid w:val="00156DD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FDC51"/>
  <w15:chartTrackingRefBased/>
  <w15:docId w15:val="{FE7C1DCA-C757-4612-A271-5665B4497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56D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2022-03-13T17:22:00Z</dcterms:created>
  <dcterms:modified xsi:type="dcterms:W3CDTF">2022-03-13T17:23:00Z</dcterms:modified>
</cp:coreProperties>
</file>