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80837" w14:textId="1A69EAD9" w:rsidR="00C429A6" w:rsidRDefault="00C429A6" w:rsidP="00C42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CROKET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fl.1440)</w:t>
      </w:r>
    </w:p>
    <w:p w14:paraId="38D456F0" w14:textId="25BBB59A" w:rsidR="00C429A6" w:rsidRDefault="00C429A6" w:rsidP="00C42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Fishmonger.</w:t>
      </w:r>
    </w:p>
    <w:p w14:paraId="08D05014" w14:textId="77777777" w:rsidR="00C429A6" w:rsidRDefault="00C429A6" w:rsidP="00C429A6">
      <w:pPr>
        <w:pStyle w:val="NoSpacing"/>
        <w:rPr>
          <w:rFonts w:cs="Times New Roman"/>
          <w:szCs w:val="24"/>
        </w:rPr>
      </w:pPr>
    </w:p>
    <w:p w14:paraId="2CFE6CA4" w14:textId="77777777" w:rsidR="00C429A6" w:rsidRDefault="00C429A6" w:rsidP="00C429A6">
      <w:pPr>
        <w:pStyle w:val="NoSpacing"/>
        <w:rPr>
          <w:rFonts w:cs="Times New Roman"/>
          <w:szCs w:val="24"/>
        </w:rPr>
      </w:pPr>
    </w:p>
    <w:p w14:paraId="64463872" w14:textId="77777777" w:rsidR="00C429A6" w:rsidRDefault="00C429A6" w:rsidP="00C42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Jun.1440</w:t>
      </w:r>
      <w:r>
        <w:rPr>
          <w:rFonts w:cs="Times New Roman"/>
          <w:szCs w:val="24"/>
        </w:rPr>
        <w:tab/>
        <w:t xml:space="preserve">He was one of those to whom John </w:t>
      </w:r>
      <w:proofErr w:type="spellStart"/>
      <w:r>
        <w:rPr>
          <w:rFonts w:cs="Times New Roman"/>
          <w:szCs w:val="24"/>
        </w:rPr>
        <w:t>Dounton</w:t>
      </w:r>
      <w:proofErr w:type="spellEnd"/>
      <w:r>
        <w:rPr>
          <w:rFonts w:cs="Times New Roman"/>
          <w:szCs w:val="24"/>
        </w:rPr>
        <w:t xml:space="preserve"> of London, fishmonger(q.v.),</w:t>
      </w:r>
    </w:p>
    <w:p w14:paraId="74F06380" w14:textId="77777777" w:rsidR="00C429A6" w:rsidRDefault="00C429A6" w:rsidP="00C42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</w:t>
      </w:r>
    </w:p>
    <w:p w14:paraId="45260987" w14:textId="77777777" w:rsidR="00C429A6" w:rsidRDefault="00C429A6" w:rsidP="00C429A6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</w:t>
      </w:r>
      <w:r>
        <w:rPr>
          <w:rFonts w:cs="Times New Roman"/>
          <w:szCs w:val="24"/>
        </w:rPr>
        <w:t>.164)</w:t>
      </w:r>
    </w:p>
    <w:p w14:paraId="5F486CC3" w14:textId="77777777" w:rsidR="00C429A6" w:rsidRDefault="00C429A6" w:rsidP="00C429A6">
      <w:pPr>
        <w:pStyle w:val="NoSpacing"/>
        <w:rPr>
          <w:rFonts w:cs="Times New Roman"/>
          <w:szCs w:val="24"/>
        </w:rPr>
      </w:pPr>
    </w:p>
    <w:p w14:paraId="7881642E" w14:textId="77777777" w:rsidR="00C429A6" w:rsidRDefault="00C429A6" w:rsidP="00C429A6">
      <w:pPr>
        <w:pStyle w:val="NoSpacing"/>
        <w:rPr>
          <w:rFonts w:cs="Times New Roman"/>
          <w:szCs w:val="24"/>
        </w:rPr>
      </w:pPr>
    </w:p>
    <w:p w14:paraId="16ED35C5" w14:textId="77777777" w:rsidR="00C429A6" w:rsidRDefault="00C429A6" w:rsidP="00C42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September 2023</w:t>
      </w:r>
    </w:p>
    <w:p w14:paraId="436DBF07" w14:textId="77777777" w:rsidR="00C429A6" w:rsidRPr="00C429A6" w:rsidRDefault="00C429A6" w:rsidP="00C429A6">
      <w:pPr>
        <w:pStyle w:val="NoSpacing"/>
        <w:rPr>
          <w:rFonts w:cs="Times New Roman"/>
          <w:szCs w:val="24"/>
        </w:rPr>
      </w:pPr>
    </w:p>
    <w:p w14:paraId="71DFFCED" w14:textId="77777777" w:rsidR="00C429A6" w:rsidRPr="00C429A6" w:rsidRDefault="00C429A6" w:rsidP="00C429A6">
      <w:pPr>
        <w:pStyle w:val="NoSpacing"/>
        <w:rPr>
          <w:rFonts w:cs="Times New Roman"/>
          <w:szCs w:val="24"/>
        </w:rPr>
      </w:pPr>
    </w:p>
    <w:p w14:paraId="276895DD" w14:textId="15ABBB7B" w:rsidR="00AB0091" w:rsidRPr="00AB0091" w:rsidRDefault="00AB0091" w:rsidP="009139A6">
      <w:pPr>
        <w:pStyle w:val="NoSpacing"/>
        <w:rPr>
          <w:rFonts w:cs="Times New Roman"/>
          <w:szCs w:val="24"/>
        </w:rPr>
      </w:pPr>
    </w:p>
    <w:sectPr w:rsidR="00AB0091" w:rsidRPr="00AB00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623F6" w14:textId="77777777" w:rsidR="005F497B" w:rsidRDefault="005F497B" w:rsidP="009139A6">
      <w:r>
        <w:separator/>
      </w:r>
    </w:p>
  </w:endnote>
  <w:endnote w:type="continuationSeparator" w:id="0">
    <w:p w14:paraId="388ACD9E" w14:textId="77777777" w:rsidR="005F497B" w:rsidRDefault="005F49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B3E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970F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22B2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30676" w14:textId="77777777" w:rsidR="005F497B" w:rsidRDefault="005F497B" w:rsidP="009139A6">
      <w:r>
        <w:separator/>
      </w:r>
    </w:p>
  </w:footnote>
  <w:footnote w:type="continuationSeparator" w:id="0">
    <w:p w14:paraId="5662EE16" w14:textId="77777777" w:rsidR="005F497B" w:rsidRDefault="005F49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BAA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317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05C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97B"/>
    <w:rsid w:val="000666E0"/>
    <w:rsid w:val="002510B7"/>
    <w:rsid w:val="003973D7"/>
    <w:rsid w:val="005C130B"/>
    <w:rsid w:val="005F497B"/>
    <w:rsid w:val="00826F5C"/>
    <w:rsid w:val="009139A6"/>
    <w:rsid w:val="009448BB"/>
    <w:rsid w:val="00947624"/>
    <w:rsid w:val="00A3176C"/>
    <w:rsid w:val="00AB0091"/>
    <w:rsid w:val="00AE65F8"/>
    <w:rsid w:val="00BA00AB"/>
    <w:rsid w:val="00C429A6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74D5E"/>
  <w15:chartTrackingRefBased/>
  <w15:docId w15:val="{A1240BD9-FBDB-4F25-9D8A-E845C6CF8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34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2023-09-08T19:15:00Z</dcterms:created>
  <dcterms:modified xsi:type="dcterms:W3CDTF">2023-09-08T19:55:00Z</dcterms:modified>
</cp:coreProperties>
</file>