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07A5D0" w14:textId="77777777" w:rsidR="00EF4246" w:rsidRDefault="00EF4246" w:rsidP="00EF4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CROKELYN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0F70DA62" w14:textId="77777777" w:rsidR="00EF4246" w:rsidRDefault="00EF4246" w:rsidP="00EF4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768F74" w14:textId="77777777" w:rsidR="00EF4246" w:rsidRDefault="00EF4246" w:rsidP="00EF424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6A5BA4" w14:textId="77777777" w:rsidR="00EF4246" w:rsidRDefault="00EF4246" w:rsidP="00EF4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York into lands of</w:t>
      </w:r>
    </w:p>
    <w:p w14:paraId="7D4A57D9" w14:textId="77777777" w:rsidR="00EF4246" w:rsidRDefault="00EF4246" w:rsidP="00EF4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Sir William Hastings(q.v.).</w:t>
      </w:r>
    </w:p>
    <w:p w14:paraId="281925A8" w14:textId="77777777" w:rsidR="00EF4246" w:rsidRDefault="00EF4246" w:rsidP="00EF4246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7C66164" w14:textId="77777777" w:rsidR="00EF4246" w:rsidRDefault="00EF4246" w:rsidP="00EF4246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p.11)</w:t>
      </w:r>
    </w:p>
    <w:p w14:paraId="40931E7B" w14:textId="77777777" w:rsidR="00EF4246" w:rsidRDefault="00EF4246" w:rsidP="00EF424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670536C3" w14:textId="77777777" w:rsidR="00EF4246" w:rsidRDefault="00EF4246" w:rsidP="00EF4246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4E12CE20" w14:textId="77777777" w:rsidR="00EF4246" w:rsidRPr="00946951" w:rsidRDefault="00EF4246" w:rsidP="00EF424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 July 2021</w:t>
      </w:r>
    </w:p>
    <w:p w14:paraId="475756F4" w14:textId="427A820F" w:rsidR="00BA00AB" w:rsidRPr="00EF4246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F42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2F60C6" w14:textId="77777777" w:rsidR="00EF4246" w:rsidRDefault="00EF4246" w:rsidP="009139A6">
      <w:r>
        <w:separator/>
      </w:r>
    </w:p>
  </w:endnote>
  <w:endnote w:type="continuationSeparator" w:id="0">
    <w:p w14:paraId="4B845E39" w14:textId="77777777" w:rsidR="00EF4246" w:rsidRDefault="00EF42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977CA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1E351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AFD9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AFA22F" w14:textId="77777777" w:rsidR="00EF4246" w:rsidRDefault="00EF4246" w:rsidP="009139A6">
      <w:r>
        <w:separator/>
      </w:r>
    </w:p>
  </w:footnote>
  <w:footnote w:type="continuationSeparator" w:id="0">
    <w:p w14:paraId="56CCE5C8" w14:textId="77777777" w:rsidR="00EF4246" w:rsidRDefault="00EF42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82DDF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946A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F8C1C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46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EF424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B6BA22"/>
  <w15:chartTrackingRefBased/>
  <w15:docId w15:val="{B84C5701-B4EA-4600-9EEC-6C0F7708D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2021-07-15T20:59:00Z</dcterms:created>
  <dcterms:modified xsi:type="dcterms:W3CDTF">2021-07-15T21:00:00Z</dcterms:modified>
</cp:coreProperties>
</file>