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D2046" w14:textId="77777777" w:rsidR="00992CA4" w:rsidRDefault="00992CA4" w:rsidP="00992C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CROKEHORN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d.ca.1450)</w:t>
      </w:r>
    </w:p>
    <w:p w14:paraId="0C4C0668" w14:textId="77777777" w:rsidR="00992CA4" w:rsidRDefault="00992CA4" w:rsidP="00992C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South Perrot, Dorset.</w:t>
      </w:r>
    </w:p>
    <w:p w14:paraId="5B9E899D" w14:textId="77777777" w:rsidR="00992CA4" w:rsidRDefault="00992CA4" w:rsidP="00992CA4">
      <w:pPr>
        <w:pStyle w:val="NoSpacing"/>
        <w:rPr>
          <w:rFonts w:cs="Times New Roman"/>
          <w:szCs w:val="24"/>
        </w:rPr>
      </w:pPr>
    </w:p>
    <w:p w14:paraId="6C1230F6" w14:textId="77777777" w:rsidR="00992CA4" w:rsidRDefault="00992CA4" w:rsidP="00992CA4">
      <w:pPr>
        <w:pStyle w:val="NoSpacing"/>
        <w:rPr>
          <w:rFonts w:cs="Times New Roman"/>
          <w:szCs w:val="24"/>
        </w:rPr>
      </w:pPr>
    </w:p>
    <w:p w14:paraId="10ED40E9" w14:textId="77777777" w:rsidR="00992CA4" w:rsidRDefault="00992CA4" w:rsidP="00992C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1450</w:t>
      </w:r>
      <w:r>
        <w:rPr>
          <w:rFonts w:cs="Times New Roman"/>
          <w:szCs w:val="24"/>
        </w:rPr>
        <w:tab/>
        <w:t>Probate of his Will.</w:t>
      </w:r>
    </w:p>
    <w:p w14:paraId="78DFE1B7" w14:textId="77777777" w:rsidR="00992CA4" w:rsidRDefault="00992CA4" w:rsidP="00992C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(Devon Wills Index, 1163-1999)</w:t>
      </w:r>
    </w:p>
    <w:p w14:paraId="3FE316BA" w14:textId="77777777" w:rsidR="00992CA4" w:rsidRDefault="00992CA4" w:rsidP="00992CA4">
      <w:pPr>
        <w:pStyle w:val="NoSpacing"/>
        <w:rPr>
          <w:rFonts w:cs="Times New Roman"/>
          <w:szCs w:val="24"/>
        </w:rPr>
      </w:pPr>
    </w:p>
    <w:p w14:paraId="05EBB11F" w14:textId="77777777" w:rsidR="00992CA4" w:rsidRDefault="00992CA4" w:rsidP="00992CA4">
      <w:pPr>
        <w:pStyle w:val="NoSpacing"/>
        <w:rPr>
          <w:rFonts w:cs="Times New Roman"/>
          <w:szCs w:val="24"/>
        </w:rPr>
      </w:pPr>
    </w:p>
    <w:p w14:paraId="3DF693AE" w14:textId="77777777" w:rsidR="00992CA4" w:rsidRDefault="00992CA4" w:rsidP="00992CA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11 March 2025</w:t>
      </w:r>
      <w:r>
        <w:rPr>
          <w:rFonts w:cs="Times New Roman"/>
          <w:szCs w:val="24"/>
        </w:rPr>
        <w:fldChar w:fldCharType="end"/>
      </w:r>
    </w:p>
    <w:p w14:paraId="675A9A7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DD7E7" w14:textId="77777777" w:rsidR="00992CA4" w:rsidRDefault="00992CA4" w:rsidP="009139A6">
      <w:r>
        <w:separator/>
      </w:r>
    </w:p>
  </w:endnote>
  <w:endnote w:type="continuationSeparator" w:id="0">
    <w:p w14:paraId="62FC01DC" w14:textId="77777777" w:rsidR="00992CA4" w:rsidRDefault="00992CA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3913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6517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6B52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C966B" w14:textId="77777777" w:rsidR="00992CA4" w:rsidRDefault="00992CA4" w:rsidP="009139A6">
      <w:r>
        <w:separator/>
      </w:r>
    </w:p>
  </w:footnote>
  <w:footnote w:type="continuationSeparator" w:id="0">
    <w:p w14:paraId="726D0FC5" w14:textId="77777777" w:rsidR="00992CA4" w:rsidRDefault="00992CA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F6CA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BFE9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4E98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CA4"/>
    <w:rsid w:val="000666E0"/>
    <w:rsid w:val="00163462"/>
    <w:rsid w:val="002510B7"/>
    <w:rsid w:val="00270799"/>
    <w:rsid w:val="005C130B"/>
    <w:rsid w:val="00826F5C"/>
    <w:rsid w:val="009139A6"/>
    <w:rsid w:val="009411C2"/>
    <w:rsid w:val="009448BB"/>
    <w:rsid w:val="00947624"/>
    <w:rsid w:val="00992CA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EA2E9"/>
  <w15:chartTrackingRefBased/>
  <w15:docId w15:val="{0B111D86-BEA7-4A8A-92E1-37E59425F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2025-03-11T21:26:00Z</dcterms:created>
  <dcterms:modified xsi:type="dcterms:W3CDTF">2025-03-11T21:26:00Z</dcterms:modified>
</cp:coreProperties>
</file>