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D2208" w14:textId="77777777" w:rsidR="00BE134C" w:rsidRDefault="00BE134C" w:rsidP="00BE13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CROKEHORN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d.ca.1450)</w:t>
      </w:r>
    </w:p>
    <w:p w14:paraId="0B5F7968" w14:textId="77777777" w:rsidR="00BE134C" w:rsidRDefault="00BE134C" w:rsidP="00BE13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Clovelly, Devon.</w:t>
      </w:r>
    </w:p>
    <w:p w14:paraId="68C13EDB" w14:textId="77777777" w:rsidR="00BE134C" w:rsidRDefault="00BE134C" w:rsidP="00BE134C">
      <w:pPr>
        <w:pStyle w:val="NoSpacing"/>
        <w:rPr>
          <w:rFonts w:cs="Times New Roman"/>
          <w:szCs w:val="24"/>
        </w:rPr>
      </w:pPr>
    </w:p>
    <w:p w14:paraId="58953A9D" w14:textId="77777777" w:rsidR="00BE134C" w:rsidRDefault="00BE134C" w:rsidP="00BE134C">
      <w:pPr>
        <w:pStyle w:val="NoSpacing"/>
        <w:rPr>
          <w:rFonts w:cs="Times New Roman"/>
          <w:szCs w:val="24"/>
        </w:rPr>
      </w:pPr>
    </w:p>
    <w:p w14:paraId="6FF677D1" w14:textId="77777777" w:rsidR="00BE134C" w:rsidRDefault="00BE134C" w:rsidP="00BE13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Probate of his Will.</w:t>
      </w:r>
    </w:p>
    <w:p w14:paraId="5D5F8483" w14:textId="77777777" w:rsidR="00BE134C" w:rsidRDefault="00BE134C" w:rsidP="00BE13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1163-1999)</w:t>
      </w:r>
    </w:p>
    <w:p w14:paraId="346B6B89" w14:textId="77777777" w:rsidR="00BE134C" w:rsidRDefault="00BE134C" w:rsidP="00BE134C">
      <w:pPr>
        <w:pStyle w:val="NoSpacing"/>
        <w:rPr>
          <w:rFonts w:cs="Times New Roman"/>
          <w:szCs w:val="24"/>
        </w:rPr>
      </w:pPr>
    </w:p>
    <w:p w14:paraId="1809275C" w14:textId="77777777" w:rsidR="00BE134C" w:rsidRDefault="00BE134C" w:rsidP="00BE134C">
      <w:pPr>
        <w:pStyle w:val="NoSpacing"/>
        <w:rPr>
          <w:rFonts w:cs="Times New Roman"/>
          <w:szCs w:val="24"/>
        </w:rPr>
      </w:pPr>
    </w:p>
    <w:p w14:paraId="3237BDED" w14:textId="77777777" w:rsidR="00BE134C" w:rsidRDefault="00BE134C" w:rsidP="00BE13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11 March 2025</w:t>
      </w:r>
      <w:r>
        <w:rPr>
          <w:rFonts w:cs="Times New Roman"/>
          <w:szCs w:val="24"/>
        </w:rPr>
        <w:fldChar w:fldCharType="end"/>
      </w:r>
    </w:p>
    <w:p w14:paraId="3948124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68AE2" w14:textId="77777777" w:rsidR="00BE134C" w:rsidRDefault="00BE134C" w:rsidP="009139A6">
      <w:r>
        <w:separator/>
      </w:r>
    </w:p>
  </w:endnote>
  <w:endnote w:type="continuationSeparator" w:id="0">
    <w:p w14:paraId="2CFB9CDA" w14:textId="77777777" w:rsidR="00BE134C" w:rsidRDefault="00BE13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ED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5E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D9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6046F" w14:textId="77777777" w:rsidR="00BE134C" w:rsidRDefault="00BE134C" w:rsidP="009139A6">
      <w:r>
        <w:separator/>
      </w:r>
    </w:p>
  </w:footnote>
  <w:footnote w:type="continuationSeparator" w:id="0">
    <w:p w14:paraId="17700CDD" w14:textId="77777777" w:rsidR="00BE134C" w:rsidRDefault="00BE13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A0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9A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81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4C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E134C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80308"/>
  <w15:chartTrackingRefBased/>
  <w15:docId w15:val="{552A398B-F53A-4103-9585-2F593AE3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2025-03-11T20:50:00Z</dcterms:created>
  <dcterms:modified xsi:type="dcterms:W3CDTF">2025-03-11T20:51:00Z</dcterms:modified>
</cp:coreProperties>
</file>